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5682C0F0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D34798">
        <w:rPr>
          <w:lang w:bidi="en-GB"/>
        </w:rPr>
        <w:t>16</w:t>
      </w:r>
      <w:r w:rsidR="0070478E" w:rsidRPr="0070478E">
        <w:rPr>
          <w:vertAlign w:val="superscript"/>
          <w:lang w:bidi="en-GB"/>
        </w:rPr>
        <w:t>th</w:t>
      </w:r>
      <w:r w:rsidR="0070478E">
        <w:rPr>
          <w:lang w:bidi="en-GB"/>
        </w:rPr>
        <w:t xml:space="preserve"> June</w:t>
      </w:r>
      <w:r w:rsidR="00846E3A">
        <w:rPr>
          <w:lang w:bidi="en-GB"/>
        </w:rPr>
        <w:t xml:space="preserve">; </w:t>
      </w:r>
      <w:r w:rsidR="008B3D34">
        <w:rPr>
          <w:lang w:bidi="en-GB"/>
        </w:rPr>
        <w:t>6</w:t>
      </w:r>
      <w:r w:rsidR="00BB5562">
        <w:rPr>
          <w:lang w:bidi="en-GB"/>
        </w:rPr>
        <w:t>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</w:t>
      </w:r>
      <w:r w:rsidR="008B3D34">
        <w:rPr>
          <w:lang w:bidi="en-GB"/>
        </w:rPr>
        <w:t>7</w:t>
      </w:r>
      <w:r w:rsidR="0048656A">
        <w:rPr>
          <w:lang w:bidi="en-GB"/>
        </w:rPr>
        <w:t>:00pm</w:t>
      </w:r>
      <w:r w:rsidR="001C478F" w:rsidRPr="00732AA2">
        <w:rPr>
          <w:lang w:bidi="en-GB"/>
        </w:rPr>
        <w:t xml:space="preserve"> </w:t>
      </w:r>
      <w:r w:rsidR="00635AA1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027C0F04" w:rsidR="005D55C6" w:rsidRPr="00B77BB3" w:rsidRDefault="00D3479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Adams</w:t>
            </w:r>
          </w:p>
        </w:tc>
        <w:tc>
          <w:tcPr>
            <w:tcW w:w="851" w:type="dxa"/>
            <w:gridSpan w:val="3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</w:tcPr>
          <w:p w14:paraId="208B2EFD" w14:textId="65A1B8D4" w:rsidR="005D55C6" w:rsidRPr="00B77BB3" w:rsidRDefault="00D3479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Clare Fitzmaurice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0F36B00E" w:rsidR="005D55C6" w:rsidRPr="00B77BB3" w:rsidRDefault="00D3479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Greg Adams</w:t>
            </w:r>
          </w:p>
        </w:tc>
        <w:tc>
          <w:tcPr>
            <w:tcW w:w="425" w:type="dxa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</w:tcPr>
          <w:p w14:paraId="79817805" w14:textId="4BC31C12" w:rsidR="005D55C6" w:rsidRPr="00B77BB3" w:rsidRDefault="00D3479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 Ash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481E5C96" w:rsidR="005D55C6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7FC55516" w14:textId="21449488" w:rsidR="005D55C6" w:rsidRPr="00B77BB3" w:rsidRDefault="00D3479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Ash</w:t>
            </w:r>
          </w:p>
        </w:tc>
        <w:tc>
          <w:tcPr>
            <w:tcW w:w="756" w:type="dxa"/>
            <w:gridSpan w:val="2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</w:tcPr>
          <w:p w14:paraId="5B5A29CF" w14:textId="6280225F" w:rsidR="001F0B56" w:rsidRPr="001F0B56" w:rsidRDefault="00D34798" w:rsidP="001F0B56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  <w:lang w:val="en-AU"/>
              </w:rPr>
            </w:pPr>
            <w:r>
              <w:rPr>
                <w:rFonts w:ascii="Calibri" w:hAnsi="Calibri" w:cs="Calibri"/>
                <w:sz w:val="24"/>
                <w:szCs w:val="22"/>
                <w:lang w:val="en-AU"/>
              </w:rPr>
              <w:t>John Ritchie (TBC)</w:t>
            </w:r>
          </w:p>
          <w:p w14:paraId="788DAE83" w14:textId="2D02C769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6C2D28" w:rsidRPr="00B77BB3" w14:paraId="51634982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6E046" w14:textId="77777777" w:rsidR="006C2D28" w:rsidRPr="00B77BB3" w:rsidRDefault="006C2D2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6A523" w14:textId="76B648B7" w:rsidR="006C2D28" w:rsidRPr="00B77BB3" w:rsidRDefault="006C2D28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A0309" w14:textId="77777777" w:rsidR="006C2D28" w:rsidRDefault="006C2D28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01B8D0A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7:</w:t>
            </w:r>
            <w:r w:rsidR="004D1845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C14B9" w14:textId="72C291B6" w:rsidR="00291948" w:rsidRPr="00C903AE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Open the </w:t>
            </w:r>
            <w:r w:rsidR="0042714D" w:rsidRPr="00C903AE">
              <w:rPr>
                <w:rFonts w:ascii="Arial" w:hAnsi="Arial" w:cs="Arial"/>
                <w:color w:val="000000"/>
              </w:rPr>
              <w:t>weekly</w:t>
            </w:r>
            <w:r w:rsidR="00C903AE" w:rsidRPr="00C903AE">
              <w:rPr>
                <w:rFonts w:ascii="Arial" w:hAnsi="Arial" w:cs="Arial"/>
                <w:color w:val="000000"/>
              </w:rPr>
              <w:t xml:space="preserve"> </w:t>
            </w:r>
            <w:r w:rsidR="0042714D" w:rsidRPr="00C903AE">
              <w:rPr>
                <w:rFonts w:ascii="Arial" w:hAnsi="Arial" w:cs="Arial"/>
                <w:color w:val="000000"/>
              </w:rPr>
              <w:t xml:space="preserve">club </w:t>
            </w:r>
            <w:r w:rsidRPr="00C903AE">
              <w:rPr>
                <w:rFonts w:ascii="Arial" w:hAnsi="Arial" w:cs="Arial"/>
                <w:color w:val="000000"/>
              </w:rPr>
              <w:t>meeting.</w:t>
            </w:r>
          </w:p>
          <w:p w14:paraId="71C3C2BD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7E12BC13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2FC62901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Sergeant to introduce President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291948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11A8CA1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4D1845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2728F762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to the 4</w:t>
            </w:r>
            <w:r w:rsidR="005C3B2D">
              <w:rPr>
                <w:rFonts w:ascii="Arial" w:hAnsi="Arial" w:cs="Arial"/>
                <w:color w:val="000000"/>
              </w:rPr>
              <w:t>7</w:t>
            </w:r>
            <w:r w:rsidR="004D1845" w:rsidRPr="004D1845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4D184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Club meeting of the year.</w:t>
            </w:r>
          </w:p>
          <w:p w14:paraId="3F0AF317" w14:textId="0CBD6C30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Recap on last week </w:t>
            </w:r>
            <w:r w:rsidR="00AC00F4">
              <w:rPr>
                <w:rFonts w:ascii="Arial" w:hAnsi="Arial" w:cs="Arial"/>
                <w:color w:val="000000"/>
              </w:rPr>
              <w:t xml:space="preserve">– </w:t>
            </w:r>
            <w:r w:rsidR="005C3B2D">
              <w:rPr>
                <w:rFonts w:ascii="Arial" w:hAnsi="Arial" w:cs="Arial"/>
                <w:color w:val="000000"/>
              </w:rPr>
              <w:t>Deb Ball</w:t>
            </w:r>
          </w:p>
          <w:p w14:paraId="1398AC3B" w14:textId="77777777" w:rsidR="00014667" w:rsidRDefault="00014667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Apologies</w:t>
            </w:r>
          </w:p>
          <w:p w14:paraId="4EF35E52" w14:textId="2CFDB58A" w:rsidR="000277A9" w:rsidRPr="00C903AE" w:rsidRDefault="00291948" w:rsidP="00C903AE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</w:t>
            </w:r>
            <w:r w:rsidRPr="00983B12">
              <w:rPr>
                <w:rFonts w:ascii="Arial" w:hAnsi="Arial" w:cs="Arial"/>
                <w:color w:val="000000"/>
              </w:rPr>
              <w:t xml:space="preserve"> special guest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983B12">
              <w:rPr>
                <w:rFonts w:ascii="Arial" w:hAnsi="Arial" w:cs="Arial"/>
                <w:color w:val="000000"/>
              </w:rPr>
              <w:t>past Rotarians</w:t>
            </w:r>
            <w:r>
              <w:rPr>
                <w:rFonts w:ascii="Arial" w:hAnsi="Arial" w:cs="Arial"/>
                <w:color w:val="000000"/>
              </w:rPr>
              <w:t>, prospective members and guests.</w:t>
            </w:r>
          </w:p>
          <w:p w14:paraId="42C03ED4" w14:textId="25D3A16C" w:rsidR="00291948" w:rsidRPr="00702EEA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 (refer to page 2 and Sparkle)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321D64F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7B029F1C" w14:textId="6B3F8BA3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2BDE64DE" w14:textId="77777777" w:rsidR="00014667" w:rsidRDefault="00014667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  <w:p w14:paraId="21D023A6" w14:textId="2C90F5B1" w:rsidR="00291948" w:rsidRDefault="00014667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  <w:r w:rsidR="00291948">
              <w:rPr>
                <w:rFonts w:ascii="Arial" w:hAnsi="Arial" w:cs="Arial"/>
                <w:color w:val="000000"/>
              </w:rPr>
              <w:t xml:space="preserve"> </w:t>
            </w:r>
          </w:p>
          <w:p w14:paraId="473FC19F" w14:textId="77777777" w:rsidR="000277A9" w:rsidRDefault="000277A9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9DCAAB2" w14:textId="709A1051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0B2CF603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  <w:r w:rsidR="00670160">
              <w:rPr>
                <w:rFonts w:ascii="Arial" w:hAnsi="Arial" w:cs="Arial"/>
                <w:color w:val="000000"/>
              </w:rPr>
              <w:t xml:space="preserve"> - </w:t>
            </w:r>
            <w:r w:rsidR="005C3B2D">
              <w:rPr>
                <w:rFonts w:ascii="Arial" w:hAnsi="Arial" w:cs="Arial"/>
                <w:color w:val="000000"/>
              </w:rPr>
              <w:t>Marcus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</w:tc>
      </w:tr>
      <w:tr w:rsidR="00291948" w:rsidRPr="00B77BB3" w14:paraId="51042A6F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2940" w14:textId="5FB88F6C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</w:t>
            </w:r>
            <w:r w:rsidR="00C903AE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8637F" w14:textId="628F2CAE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Introduce the </w:t>
            </w:r>
            <w:r w:rsidR="00B236E6">
              <w:rPr>
                <w:rFonts w:ascii="Arial" w:hAnsi="Arial" w:cs="Arial"/>
                <w:color w:val="000000"/>
              </w:rPr>
              <w:t xml:space="preserve">guest speaker – </w:t>
            </w:r>
            <w:r w:rsidR="005C3B2D">
              <w:rPr>
                <w:rFonts w:ascii="Arial" w:hAnsi="Arial" w:cs="Arial"/>
                <w:color w:val="000000"/>
              </w:rPr>
              <w:t>Clare Fitzmaurice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E0AE1" w14:textId="44181611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7A60E37A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  <w:r>
              <w:rPr>
                <w:rFonts w:ascii="Arial" w:hAnsi="Arial" w:cs="Arial"/>
                <w:color w:val="000000"/>
              </w:rPr>
              <w:t>(if time permits)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6907752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bookmarkEnd w:id="0"/>
      <w:tr w:rsidR="00291948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President.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07E46155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tr w:rsidR="00291948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8:25</w:t>
            </w:r>
          </w:p>
          <w:p w14:paraId="738702B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2B46CA76" w14:textId="410F5260" w:rsidR="00291948" w:rsidRPr="008509AD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8509AD">
              <w:rPr>
                <w:rFonts w:ascii="Arial" w:hAnsi="Arial" w:cs="Arial"/>
                <w:color w:val="000000"/>
              </w:rPr>
              <w:t xml:space="preserve">Thank you to </w:t>
            </w:r>
            <w:r>
              <w:rPr>
                <w:rFonts w:ascii="Arial" w:hAnsi="Arial" w:cs="Arial"/>
                <w:color w:val="000000"/>
              </w:rPr>
              <w:t xml:space="preserve">all </w:t>
            </w:r>
            <w:r w:rsidRPr="008509AD">
              <w:rPr>
                <w:rFonts w:ascii="Arial" w:hAnsi="Arial" w:cs="Arial"/>
                <w:color w:val="000000"/>
              </w:rPr>
              <w:t>Rotary guests, including honorary &amp; prospective members, partners and friends.</w:t>
            </w:r>
          </w:p>
          <w:p w14:paraId="55D1D041" w14:textId="5161F88C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 (</w:t>
            </w:r>
            <w:r w:rsidR="00670160">
              <w:rPr>
                <w:rFonts w:ascii="Arial" w:hAnsi="Arial" w:cs="Arial"/>
                <w:color w:val="000000"/>
              </w:rPr>
              <w:t>Changeover</w:t>
            </w:r>
            <w:r w:rsidR="006D38EC">
              <w:rPr>
                <w:rFonts w:ascii="Arial" w:hAnsi="Arial" w:cs="Arial"/>
                <w:color w:val="000000"/>
              </w:rPr>
              <w:t xml:space="preserve"> on Sunday </w:t>
            </w:r>
            <w:r w:rsidR="001A545F">
              <w:rPr>
                <w:rFonts w:ascii="Arial" w:hAnsi="Arial" w:cs="Arial"/>
                <w:color w:val="000000"/>
              </w:rPr>
              <w:t>28</w:t>
            </w:r>
            <w:r w:rsidR="001A545F" w:rsidRPr="001A545F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1A545F">
              <w:rPr>
                <w:rFonts w:ascii="Arial" w:hAnsi="Arial" w:cs="Arial"/>
                <w:color w:val="000000"/>
              </w:rPr>
              <w:t xml:space="preserve"> June</w:t>
            </w:r>
            <w:r w:rsidR="0067392E">
              <w:rPr>
                <w:rFonts w:ascii="Arial" w:hAnsi="Arial" w:cs="Arial"/>
                <w:color w:val="000000"/>
              </w:rPr>
              <w:t>)</w:t>
            </w:r>
          </w:p>
          <w:p w14:paraId="00B8935D" w14:textId="74754137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  <w:r w:rsidR="00BB5581">
              <w:rPr>
                <w:rFonts w:ascii="Arial" w:hAnsi="Arial" w:cs="Arial"/>
                <w:color w:val="000000"/>
              </w:rPr>
              <w:t xml:space="preserve"> – Foundation Giving.</w:t>
            </w:r>
          </w:p>
          <w:p w14:paraId="2B7AC637" w14:textId="23FE00C4" w:rsidR="00291948" w:rsidRPr="00522B9B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631C042E" w14:textId="62BEF277" w:rsidR="00445F66" w:rsidRDefault="00564EE9" w:rsidP="008572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Ian Ash </w:t>
      </w:r>
      <w:r w:rsidR="00E82884">
        <w:rPr>
          <w:rFonts w:ascii="Arial" w:hAnsi="Arial" w:cs="Arial"/>
        </w:rPr>
        <w:t xml:space="preserve">&amp; Kerrith Cummins </w:t>
      </w:r>
      <w:r>
        <w:rPr>
          <w:rFonts w:ascii="Arial" w:hAnsi="Arial" w:cs="Arial"/>
        </w:rPr>
        <w:t>– 14</w:t>
      </w:r>
      <w:r w:rsidRPr="00564EE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 w:rsidR="00373530">
        <w:rPr>
          <w:rFonts w:ascii="Arial" w:hAnsi="Arial" w:cs="Arial"/>
        </w:rPr>
        <w:t xml:space="preserve"> </w:t>
      </w:r>
    </w:p>
    <w:p w14:paraId="5B43D79B" w14:textId="1774DABB" w:rsidR="00065018" w:rsidRDefault="00776550" w:rsidP="008572C6">
      <w:pPr>
        <w:rPr>
          <w:rFonts w:ascii="Arial" w:hAnsi="Arial" w:cs="Arial"/>
        </w:rPr>
      </w:pPr>
      <w:r>
        <w:rPr>
          <w:rFonts w:ascii="Arial" w:hAnsi="Arial" w:cs="Arial"/>
        </w:rPr>
        <w:t>Ali Bowyer – 18 June</w:t>
      </w:r>
    </w:p>
    <w:p w14:paraId="1EFF1076" w14:textId="1901867C" w:rsidR="00111E30" w:rsidRDefault="00111E30" w:rsidP="008572C6">
      <w:pPr>
        <w:rPr>
          <w:rFonts w:ascii="Arial" w:hAnsi="Arial" w:cs="Arial"/>
        </w:rPr>
      </w:pPr>
      <w:r>
        <w:rPr>
          <w:rFonts w:ascii="Arial" w:hAnsi="Arial" w:cs="Arial"/>
        </w:rPr>
        <w:t>John Shaw – 20 June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0932492F" w14:textId="588BB4C3" w:rsidR="00FC1A53" w:rsidRDefault="00FC1A53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 xml:space="preserve">Catherine Elfick </w:t>
      </w:r>
      <w:r w:rsidR="001C1F8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20 June 2002</w:t>
      </w:r>
    </w:p>
    <w:p w14:paraId="2DD4160D" w14:textId="77777777" w:rsidR="00FC1A53" w:rsidRDefault="00FC1A53" w:rsidP="00896847">
      <w:pPr>
        <w:spacing w:before="0" w:after="0" w:line="240" w:lineRule="auto"/>
        <w:rPr>
          <w:rFonts w:ascii="Arial" w:hAnsi="Arial" w:cs="Arial"/>
        </w:rPr>
      </w:pPr>
    </w:p>
    <w:p w14:paraId="425210E9" w14:textId="692E3C81" w:rsidR="00D31F95" w:rsidRDefault="00255431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Kerrith Cummins </w:t>
      </w:r>
      <w:r w:rsidR="00A3196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14 June 2022</w:t>
      </w:r>
      <w:r w:rsidR="00547432">
        <w:rPr>
          <w:rFonts w:ascii="Arial" w:hAnsi="Arial" w:cs="Arial"/>
        </w:rPr>
        <w:t>.</w:t>
      </w:r>
    </w:p>
    <w:p w14:paraId="058049D3" w14:textId="77777777" w:rsidR="00A3196E" w:rsidRDefault="00A3196E" w:rsidP="00896847">
      <w:pPr>
        <w:spacing w:before="0" w:after="0" w:line="240" w:lineRule="auto"/>
        <w:rPr>
          <w:rFonts w:ascii="Arial" w:hAnsi="Arial" w:cs="Arial"/>
        </w:rPr>
      </w:pPr>
    </w:p>
    <w:p w14:paraId="0F294551" w14:textId="75DC774D" w:rsidR="00A3196E" w:rsidRDefault="00A3196E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Tina McInerney – 20 June 2003</w:t>
      </w:r>
    </w:p>
    <w:p w14:paraId="6E0A2741" w14:textId="77777777" w:rsidR="0074129C" w:rsidRDefault="0074129C" w:rsidP="00896847">
      <w:pPr>
        <w:spacing w:before="0" w:after="0" w:line="240" w:lineRule="auto"/>
        <w:rPr>
          <w:rFonts w:ascii="Arial" w:hAnsi="Arial" w:cs="Arial"/>
        </w:rPr>
      </w:pPr>
    </w:p>
    <w:p w14:paraId="4DE7A6C7" w14:textId="6CDFF8CA" w:rsidR="0074129C" w:rsidRDefault="0074129C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Ken Miller – 21 June 2005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1DA1A504" w14:textId="00EA76AC" w:rsidR="006E1FD4" w:rsidRDefault="00647A80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NA</w:t>
      </w:r>
    </w:p>
    <w:bookmarkEnd w:id="2"/>
    <w:p w14:paraId="441DE028" w14:textId="28EC27F7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5C3B2D">
        <w:t>23</w:t>
      </w:r>
      <w:r w:rsidR="005C3B2D" w:rsidRPr="005C3B2D">
        <w:rPr>
          <w:vertAlign w:val="superscript"/>
        </w:rPr>
        <w:t>rd</w:t>
      </w:r>
      <w:r w:rsidR="005C3B2D">
        <w:t xml:space="preserve"> </w:t>
      </w:r>
      <w:r w:rsidR="005B7186">
        <w:t>June</w:t>
      </w:r>
      <w:r w:rsidR="002F6894"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15E4E5E9" w:rsidR="000F6A2B" w:rsidRPr="00B77BB3" w:rsidRDefault="00C151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Kirsty Bates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16EAEAFE" w:rsidR="00D90329" w:rsidRPr="00B77BB3" w:rsidRDefault="00CE5C7A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Behind the Badge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14AF8C54" w:rsidR="00D90329" w:rsidRPr="00B77BB3" w:rsidRDefault="00C151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Lyn Beckwith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7AB3E225" w:rsidR="00D90329" w:rsidRPr="00B77BB3" w:rsidRDefault="00C151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Roy Bowyer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6AC42E53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063FACE2" w:rsidR="002728BA" w:rsidRDefault="007A78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3C9ABF37" w14:textId="77ED73C4" w:rsidR="00CC5D6F" w:rsidRPr="00B77BB3" w:rsidRDefault="00C151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Ali Bowyer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787C0417" w:rsidR="00D90329" w:rsidRPr="00B77BB3" w:rsidRDefault="00C151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9E576" w14:textId="77777777" w:rsidR="00E36978" w:rsidRDefault="00E36978">
      <w:r>
        <w:separator/>
      </w:r>
    </w:p>
  </w:endnote>
  <w:endnote w:type="continuationSeparator" w:id="0">
    <w:p w14:paraId="2F853B3B" w14:textId="77777777" w:rsidR="00E36978" w:rsidRDefault="00E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56B20" w14:textId="77777777" w:rsidR="00E36978" w:rsidRDefault="00E36978">
      <w:r>
        <w:separator/>
      </w:r>
    </w:p>
  </w:footnote>
  <w:footnote w:type="continuationSeparator" w:id="0">
    <w:p w14:paraId="55C65DBF" w14:textId="77777777" w:rsidR="00E36978" w:rsidRDefault="00E3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5F93C778" w:rsidR="009F6279" w:rsidRDefault="004643D3" w:rsidP="002D7F5B">
    <w:pPr>
      <w:pStyle w:val="Title"/>
    </w:pPr>
    <w:r>
      <w:rPr>
        <w:noProof/>
      </w:rPr>
      <w:drawing>
        <wp:inline distT="0" distB="0" distL="0" distR="0" wp14:anchorId="51ABDD7F" wp14:editId="3C6A92F0">
          <wp:extent cx="662305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358F1F7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1476272F" w:rsidR="00834970" w:rsidRPr="00834970" w:rsidRDefault="003C1787" w:rsidP="003C1787">
    <w:pPr>
      <w:tabs>
        <w:tab w:val="center" w:pos="5233"/>
        <w:tab w:val="left" w:pos="9520"/>
      </w:tabs>
    </w:pPr>
    <w:r>
      <w:rPr>
        <w:rFonts w:ascii="Segoe UI" w:hAnsi="Segoe UI" w:cs="Segoe UI"/>
        <w:b/>
        <w:bCs/>
        <w:color w:val="242424"/>
        <w:shd w:val="clear" w:color="auto" w:fill="FFFFFF"/>
      </w:rPr>
      <w:tab/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>
      <w:rPr>
        <w:rFonts w:ascii="Segoe UI" w:hAnsi="Segoe UI" w:cs="Segoe UI"/>
        <w:b/>
        <w:bCs/>
        <w:color w:val="242424"/>
        <w:shd w:val="clear" w:color="auto" w:fill="FFFFFF"/>
      </w:rPr>
      <w:t>4</w:t>
    </w:r>
    <w:r w:rsidR="00D34798">
      <w:rPr>
        <w:rFonts w:ascii="Segoe UI" w:hAnsi="Segoe UI" w:cs="Segoe UI"/>
        <w:b/>
        <w:bCs/>
        <w:color w:val="242424"/>
        <w:shd w:val="clear" w:color="auto" w:fill="FFFFFF"/>
      </w:rPr>
      <w:t>7</w:t>
    </w:r>
    <w:r>
      <w:rPr>
        <w:rFonts w:ascii="Segoe UI" w:hAnsi="Segoe UI" w:cs="Segoe UI"/>
        <w:b/>
        <w:bCs/>
        <w:color w:val="242424"/>
        <w:shd w:val="clear" w:color="auto" w:fill="FFFFFF"/>
      </w:rPr>
      <w:tab/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06864"/>
    <w:rsid w:val="00010C1D"/>
    <w:rsid w:val="00011D72"/>
    <w:rsid w:val="00012293"/>
    <w:rsid w:val="00014667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277A9"/>
    <w:rsid w:val="000336B1"/>
    <w:rsid w:val="00035412"/>
    <w:rsid w:val="00035E10"/>
    <w:rsid w:val="0003618E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5018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010C"/>
    <w:rsid w:val="00091AA1"/>
    <w:rsid w:val="000921D9"/>
    <w:rsid w:val="00092DCA"/>
    <w:rsid w:val="00092DD9"/>
    <w:rsid w:val="00093F07"/>
    <w:rsid w:val="000957A2"/>
    <w:rsid w:val="00095A32"/>
    <w:rsid w:val="00096CA0"/>
    <w:rsid w:val="000A25FB"/>
    <w:rsid w:val="000A40A4"/>
    <w:rsid w:val="000B046A"/>
    <w:rsid w:val="000B074A"/>
    <w:rsid w:val="000B1213"/>
    <w:rsid w:val="000B2861"/>
    <w:rsid w:val="000B30E4"/>
    <w:rsid w:val="000B4070"/>
    <w:rsid w:val="000B6D2E"/>
    <w:rsid w:val="000B7436"/>
    <w:rsid w:val="000C21A8"/>
    <w:rsid w:val="000C4AFA"/>
    <w:rsid w:val="000C67BA"/>
    <w:rsid w:val="000C76BF"/>
    <w:rsid w:val="000D02F2"/>
    <w:rsid w:val="000D3D25"/>
    <w:rsid w:val="000D4971"/>
    <w:rsid w:val="000E00E9"/>
    <w:rsid w:val="000E01CD"/>
    <w:rsid w:val="000E1FF4"/>
    <w:rsid w:val="000E6282"/>
    <w:rsid w:val="000F1807"/>
    <w:rsid w:val="000F450B"/>
    <w:rsid w:val="000F5017"/>
    <w:rsid w:val="000F6956"/>
    <w:rsid w:val="000F6A2B"/>
    <w:rsid w:val="00100144"/>
    <w:rsid w:val="00100A07"/>
    <w:rsid w:val="0010185E"/>
    <w:rsid w:val="00102463"/>
    <w:rsid w:val="001026EF"/>
    <w:rsid w:val="001045E4"/>
    <w:rsid w:val="00107F7B"/>
    <w:rsid w:val="00110CD7"/>
    <w:rsid w:val="00110E61"/>
    <w:rsid w:val="00111100"/>
    <w:rsid w:val="00111E30"/>
    <w:rsid w:val="00112455"/>
    <w:rsid w:val="0011305C"/>
    <w:rsid w:val="001152DE"/>
    <w:rsid w:val="00116D8D"/>
    <w:rsid w:val="00121B87"/>
    <w:rsid w:val="00127589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2A58"/>
    <w:rsid w:val="001765C1"/>
    <w:rsid w:val="00176BB8"/>
    <w:rsid w:val="0018026F"/>
    <w:rsid w:val="00182A91"/>
    <w:rsid w:val="001832B1"/>
    <w:rsid w:val="0018512F"/>
    <w:rsid w:val="00191974"/>
    <w:rsid w:val="001930EC"/>
    <w:rsid w:val="001947D8"/>
    <w:rsid w:val="00196ABC"/>
    <w:rsid w:val="001A041B"/>
    <w:rsid w:val="001A0A9D"/>
    <w:rsid w:val="001A545F"/>
    <w:rsid w:val="001A5E05"/>
    <w:rsid w:val="001B23C9"/>
    <w:rsid w:val="001B2BA8"/>
    <w:rsid w:val="001B311A"/>
    <w:rsid w:val="001B3EB2"/>
    <w:rsid w:val="001B3F62"/>
    <w:rsid w:val="001B4A2F"/>
    <w:rsid w:val="001B4D7F"/>
    <w:rsid w:val="001B67A9"/>
    <w:rsid w:val="001B6BA4"/>
    <w:rsid w:val="001B7DBF"/>
    <w:rsid w:val="001C05A3"/>
    <w:rsid w:val="001C064B"/>
    <w:rsid w:val="001C1F80"/>
    <w:rsid w:val="001C26A7"/>
    <w:rsid w:val="001C2D21"/>
    <w:rsid w:val="001C478F"/>
    <w:rsid w:val="001C6304"/>
    <w:rsid w:val="001C68A7"/>
    <w:rsid w:val="001D1DF8"/>
    <w:rsid w:val="001D25EC"/>
    <w:rsid w:val="001D2D9B"/>
    <w:rsid w:val="001D46B2"/>
    <w:rsid w:val="001D54B6"/>
    <w:rsid w:val="001D5C5C"/>
    <w:rsid w:val="001E2B7E"/>
    <w:rsid w:val="001E46B2"/>
    <w:rsid w:val="001F0B56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0726F"/>
    <w:rsid w:val="0021154C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4676D"/>
    <w:rsid w:val="00255140"/>
    <w:rsid w:val="00255431"/>
    <w:rsid w:val="00256B8A"/>
    <w:rsid w:val="00256C0D"/>
    <w:rsid w:val="00256ECE"/>
    <w:rsid w:val="00257616"/>
    <w:rsid w:val="002576E5"/>
    <w:rsid w:val="00257B4A"/>
    <w:rsid w:val="00260FA9"/>
    <w:rsid w:val="00263501"/>
    <w:rsid w:val="00265BB0"/>
    <w:rsid w:val="00265E62"/>
    <w:rsid w:val="00266B0F"/>
    <w:rsid w:val="00267060"/>
    <w:rsid w:val="00267B5F"/>
    <w:rsid w:val="002704F4"/>
    <w:rsid w:val="002728BA"/>
    <w:rsid w:val="00272DBE"/>
    <w:rsid w:val="0027553B"/>
    <w:rsid w:val="00276344"/>
    <w:rsid w:val="00283701"/>
    <w:rsid w:val="00283B3C"/>
    <w:rsid w:val="0028532C"/>
    <w:rsid w:val="00286AC0"/>
    <w:rsid w:val="00286D1A"/>
    <w:rsid w:val="002915D4"/>
    <w:rsid w:val="0029185B"/>
    <w:rsid w:val="00291948"/>
    <w:rsid w:val="002919DA"/>
    <w:rsid w:val="00295635"/>
    <w:rsid w:val="00295AEE"/>
    <w:rsid w:val="00295F93"/>
    <w:rsid w:val="00297632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297F"/>
    <w:rsid w:val="002D5A14"/>
    <w:rsid w:val="002D7F5B"/>
    <w:rsid w:val="002E1CB3"/>
    <w:rsid w:val="002E52DB"/>
    <w:rsid w:val="002E714F"/>
    <w:rsid w:val="002F2AD2"/>
    <w:rsid w:val="002F6894"/>
    <w:rsid w:val="002F6D0C"/>
    <w:rsid w:val="003033A1"/>
    <w:rsid w:val="0030386D"/>
    <w:rsid w:val="00304451"/>
    <w:rsid w:val="00307A4B"/>
    <w:rsid w:val="00310409"/>
    <w:rsid w:val="00314F29"/>
    <w:rsid w:val="003153C6"/>
    <w:rsid w:val="00316074"/>
    <w:rsid w:val="00322AA9"/>
    <w:rsid w:val="0033328D"/>
    <w:rsid w:val="00334C04"/>
    <w:rsid w:val="00334D9C"/>
    <w:rsid w:val="0033697E"/>
    <w:rsid w:val="00342B76"/>
    <w:rsid w:val="00350929"/>
    <w:rsid w:val="00350E6D"/>
    <w:rsid w:val="003524AB"/>
    <w:rsid w:val="0035363C"/>
    <w:rsid w:val="00354D4E"/>
    <w:rsid w:val="00360857"/>
    <w:rsid w:val="00365C3E"/>
    <w:rsid w:val="003665AB"/>
    <w:rsid w:val="00366AC1"/>
    <w:rsid w:val="00371938"/>
    <w:rsid w:val="00371F90"/>
    <w:rsid w:val="00373530"/>
    <w:rsid w:val="0037360E"/>
    <w:rsid w:val="00380AA9"/>
    <w:rsid w:val="003831E5"/>
    <w:rsid w:val="00386AF9"/>
    <w:rsid w:val="00390AAC"/>
    <w:rsid w:val="00390E0B"/>
    <w:rsid w:val="003918F6"/>
    <w:rsid w:val="0039200E"/>
    <w:rsid w:val="00392115"/>
    <w:rsid w:val="0039545C"/>
    <w:rsid w:val="00397C79"/>
    <w:rsid w:val="003A07A6"/>
    <w:rsid w:val="003A43FD"/>
    <w:rsid w:val="003A446E"/>
    <w:rsid w:val="003A5818"/>
    <w:rsid w:val="003B3121"/>
    <w:rsid w:val="003B5A53"/>
    <w:rsid w:val="003B5C61"/>
    <w:rsid w:val="003C1787"/>
    <w:rsid w:val="003C38D5"/>
    <w:rsid w:val="003C6560"/>
    <w:rsid w:val="003D1392"/>
    <w:rsid w:val="003D233F"/>
    <w:rsid w:val="003D592C"/>
    <w:rsid w:val="003D63EE"/>
    <w:rsid w:val="003D708D"/>
    <w:rsid w:val="003E40A5"/>
    <w:rsid w:val="003E540A"/>
    <w:rsid w:val="003E5960"/>
    <w:rsid w:val="003F065E"/>
    <w:rsid w:val="003F2835"/>
    <w:rsid w:val="003F34DF"/>
    <w:rsid w:val="003F3AC5"/>
    <w:rsid w:val="003F4D4E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0069"/>
    <w:rsid w:val="004226D1"/>
    <w:rsid w:val="0042488A"/>
    <w:rsid w:val="004255D0"/>
    <w:rsid w:val="0042714D"/>
    <w:rsid w:val="004334D9"/>
    <w:rsid w:val="0044192E"/>
    <w:rsid w:val="00443919"/>
    <w:rsid w:val="00445F66"/>
    <w:rsid w:val="00450DF1"/>
    <w:rsid w:val="00451B5E"/>
    <w:rsid w:val="004523D7"/>
    <w:rsid w:val="00454019"/>
    <w:rsid w:val="00454B51"/>
    <w:rsid w:val="00455757"/>
    <w:rsid w:val="00456BB9"/>
    <w:rsid w:val="00457673"/>
    <w:rsid w:val="00460BD7"/>
    <w:rsid w:val="00460EFC"/>
    <w:rsid w:val="00461B4C"/>
    <w:rsid w:val="00461BEF"/>
    <w:rsid w:val="00461CC2"/>
    <w:rsid w:val="0046280B"/>
    <w:rsid w:val="00462D33"/>
    <w:rsid w:val="00464392"/>
    <w:rsid w:val="004643D3"/>
    <w:rsid w:val="00467873"/>
    <w:rsid w:val="004726EE"/>
    <w:rsid w:val="00473EA4"/>
    <w:rsid w:val="00473F64"/>
    <w:rsid w:val="00474C9A"/>
    <w:rsid w:val="00476537"/>
    <w:rsid w:val="00477A6D"/>
    <w:rsid w:val="004802C6"/>
    <w:rsid w:val="004803DC"/>
    <w:rsid w:val="00483491"/>
    <w:rsid w:val="004854F7"/>
    <w:rsid w:val="00485C9D"/>
    <w:rsid w:val="0048619E"/>
    <w:rsid w:val="0048656A"/>
    <w:rsid w:val="00486DFA"/>
    <w:rsid w:val="0049237B"/>
    <w:rsid w:val="0049325C"/>
    <w:rsid w:val="0049355B"/>
    <w:rsid w:val="00497DB0"/>
    <w:rsid w:val="004A051E"/>
    <w:rsid w:val="004A10E8"/>
    <w:rsid w:val="004A2893"/>
    <w:rsid w:val="004A3E56"/>
    <w:rsid w:val="004A406A"/>
    <w:rsid w:val="004A4BC5"/>
    <w:rsid w:val="004A6E26"/>
    <w:rsid w:val="004A7968"/>
    <w:rsid w:val="004A7F25"/>
    <w:rsid w:val="004B1563"/>
    <w:rsid w:val="004B187B"/>
    <w:rsid w:val="004B2AC9"/>
    <w:rsid w:val="004B3AAD"/>
    <w:rsid w:val="004C11FD"/>
    <w:rsid w:val="004C1D11"/>
    <w:rsid w:val="004C2BD3"/>
    <w:rsid w:val="004C38BF"/>
    <w:rsid w:val="004C467E"/>
    <w:rsid w:val="004C5963"/>
    <w:rsid w:val="004C76A1"/>
    <w:rsid w:val="004D0C18"/>
    <w:rsid w:val="004D1337"/>
    <w:rsid w:val="004D1845"/>
    <w:rsid w:val="004D3626"/>
    <w:rsid w:val="004D43A4"/>
    <w:rsid w:val="004D4803"/>
    <w:rsid w:val="004D5EA6"/>
    <w:rsid w:val="004D63E9"/>
    <w:rsid w:val="004D7EFD"/>
    <w:rsid w:val="004E05A5"/>
    <w:rsid w:val="004E0884"/>
    <w:rsid w:val="004E348F"/>
    <w:rsid w:val="004E6761"/>
    <w:rsid w:val="004E7C04"/>
    <w:rsid w:val="004F0736"/>
    <w:rsid w:val="004F2E7A"/>
    <w:rsid w:val="004F3B54"/>
    <w:rsid w:val="00500AA9"/>
    <w:rsid w:val="00501CAE"/>
    <w:rsid w:val="0050644A"/>
    <w:rsid w:val="00510178"/>
    <w:rsid w:val="00510E5D"/>
    <w:rsid w:val="00512D7A"/>
    <w:rsid w:val="00512F59"/>
    <w:rsid w:val="00513017"/>
    <w:rsid w:val="00513542"/>
    <w:rsid w:val="005157D6"/>
    <w:rsid w:val="00522A7B"/>
    <w:rsid w:val="00522B9B"/>
    <w:rsid w:val="00527BEA"/>
    <w:rsid w:val="00530F54"/>
    <w:rsid w:val="00532899"/>
    <w:rsid w:val="005335D6"/>
    <w:rsid w:val="0053495B"/>
    <w:rsid w:val="005357DF"/>
    <w:rsid w:val="00535A72"/>
    <w:rsid w:val="005374FA"/>
    <w:rsid w:val="005379B2"/>
    <w:rsid w:val="00547432"/>
    <w:rsid w:val="00547EBC"/>
    <w:rsid w:val="005557EE"/>
    <w:rsid w:val="0055686F"/>
    <w:rsid w:val="00561510"/>
    <w:rsid w:val="005620F8"/>
    <w:rsid w:val="00564EE9"/>
    <w:rsid w:val="005661D1"/>
    <w:rsid w:val="00566267"/>
    <w:rsid w:val="00566B60"/>
    <w:rsid w:val="0057033A"/>
    <w:rsid w:val="00571333"/>
    <w:rsid w:val="00573404"/>
    <w:rsid w:val="00575008"/>
    <w:rsid w:val="00575324"/>
    <w:rsid w:val="00581C60"/>
    <w:rsid w:val="00582A22"/>
    <w:rsid w:val="005847F3"/>
    <w:rsid w:val="00584B1E"/>
    <w:rsid w:val="00584C72"/>
    <w:rsid w:val="00585BA1"/>
    <w:rsid w:val="00592DF9"/>
    <w:rsid w:val="005933A8"/>
    <w:rsid w:val="00596BBE"/>
    <w:rsid w:val="005A1A17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B7186"/>
    <w:rsid w:val="005C0336"/>
    <w:rsid w:val="005C3B2D"/>
    <w:rsid w:val="005C717E"/>
    <w:rsid w:val="005C7540"/>
    <w:rsid w:val="005C75C2"/>
    <w:rsid w:val="005C7F1F"/>
    <w:rsid w:val="005D08DA"/>
    <w:rsid w:val="005D55C6"/>
    <w:rsid w:val="005E162D"/>
    <w:rsid w:val="005E6349"/>
    <w:rsid w:val="005E6C4F"/>
    <w:rsid w:val="005F1A4A"/>
    <w:rsid w:val="005F3C65"/>
    <w:rsid w:val="005F40B6"/>
    <w:rsid w:val="005F7A12"/>
    <w:rsid w:val="0060098A"/>
    <w:rsid w:val="00601851"/>
    <w:rsid w:val="00604FBD"/>
    <w:rsid w:val="006108AE"/>
    <w:rsid w:val="00610DA8"/>
    <w:rsid w:val="0061677C"/>
    <w:rsid w:val="00620407"/>
    <w:rsid w:val="00620797"/>
    <w:rsid w:val="0062215E"/>
    <w:rsid w:val="00622345"/>
    <w:rsid w:val="00626C40"/>
    <w:rsid w:val="00626C7B"/>
    <w:rsid w:val="006339C0"/>
    <w:rsid w:val="0063419E"/>
    <w:rsid w:val="00634733"/>
    <w:rsid w:val="00635AA1"/>
    <w:rsid w:val="00635B82"/>
    <w:rsid w:val="00636214"/>
    <w:rsid w:val="0064000F"/>
    <w:rsid w:val="00642453"/>
    <w:rsid w:val="006428E4"/>
    <w:rsid w:val="00646228"/>
    <w:rsid w:val="006465A4"/>
    <w:rsid w:val="00647A80"/>
    <w:rsid w:val="00647BBD"/>
    <w:rsid w:val="00650E83"/>
    <w:rsid w:val="00651A56"/>
    <w:rsid w:val="00651FF0"/>
    <w:rsid w:val="00655E5F"/>
    <w:rsid w:val="0065621E"/>
    <w:rsid w:val="00657057"/>
    <w:rsid w:val="0065790E"/>
    <w:rsid w:val="00662FD7"/>
    <w:rsid w:val="00663954"/>
    <w:rsid w:val="00664B68"/>
    <w:rsid w:val="0066634A"/>
    <w:rsid w:val="006663D6"/>
    <w:rsid w:val="0066731B"/>
    <w:rsid w:val="00667DBC"/>
    <w:rsid w:val="00670160"/>
    <w:rsid w:val="00670F68"/>
    <w:rsid w:val="00671257"/>
    <w:rsid w:val="006719DA"/>
    <w:rsid w:val="00671DD2"/>
    <w:rsid w:val="00673620"/>
    <w:rsid w:val="0067392E"/>
    <w:rsid w:val="006773CB"/>
    <w:rsid w:val="00680755"/>
    <w:rsid w:val="006815E2"/>
    <w:rsid w:val="00681B8C"/>
    <w:rsid w:val="00681E95"/>
    <w:rsid w:val="006839CB"/>
    <w:rsid w:val="00685454"/>
    <w:rsid w:val="00685D18"/>
    <w:rsid w:val="00686939"/>
    <w:rsid w:val="006902D9"/>
    <w:rsid w:val="0069348C"/>
    <w:rsid w:val="00693790"/>
    <w:rsid w:val="00696360"/>
    <w:rsid w:val="0069717B"/>
    <w:rsid w:val="006A116F"/>
    <w:rsid w:val="006A12BF"/>
    <w:rsid w:val="006A22C6"/>
    <w:rsid w:val="006A496E"/>
    <w:rsid w:val="006A6AA2"/>
    <w:rsid w:val="006A7283"/>
    <w:rsid w:val="006B13DD"/>
    <w:rsid w:val="006B39F4"/>
    <w:rsid w:val="006B5FE2"/>
    <w:rsid w:val="006B7BCB"/>
    <w:rsid w:val="006B7D21"/>
    <w:rsid w:val="006C094C"/>
    <w:rsid w:val="006C22B4"/>
    <w:rsid w:val="006C2D28"/>
    <w:rsid w:val="006C4CCD"/>
    <w:rsid w:val="006C64E0"/>
    <w:rsid w:val="006C68A1"/>
    <w:rsid w:val="006C7C62"/>
    <w:rsid w:val="006D07F5"/>
    <w:rsid w:val="006D371E"/>
    <w:rsid w:val="006D38EC"/>
    <w:rsid w:val="006D52DE"/>
    <w:rsid w:val="006D543A"/>
    <w:rsid w:val="006D632B"/>
    <w:rsid w:val="006D7C96"/>
    <w:rsid w:val="006D7FEF"/>
    <w:rsid w:val="006E05C7"/>
    <w:rsid w:val="006E1C89"/>
    <w:rsid w:val="006E1FD4"/>
    <w:rsid w:val="006E2042"/>
    <w:rsid w:val="006E213B"/>
    <w:rsid w:val="006E2F11"/>
    <w:rsid w:val="006E58BD"/>
    <w:rsid w:val="006E61BD"/>
    <w:rsid w:val="006F67E0"/>
    <w:rsid w:val="006F7458"/>
    <w:rsid w:val="0070099A"/>
    <w:rsid w:val="007029B4"/>
    <w:rsid w:val="00702EEA"/>
    <w:rsid w:val="0070478E"/>
    <w:rsid w:val="007067DA"/>
    <w:rsid w:val="00707EAE"/>
    <w:rsid w:val="00712C62"/>
    <w:rsid w:val="00713F1E"/>
    <w:rsid w:val="007176EB"/>
    <w:rsid w:val="007213E9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29C"/>
    <w:rsid w:val="00741CA7"/>
    <w:rsid w:val="00742E79"/>
    <w:rsid w:val="00744C71"/>
    <w:rsid w:val="00747D15"/>
    <w:rsid w:val="0075397C"/>
    <w:rsid w:val="00753B74"/>
    <w:rsid w:val="007549D9"/>
    <w:rsid w:val="0076195C"/>
    <w:rsid w:val="00761DEA"/>
    <w:rsid w:val="00763CAF"/>
    <w:rsid w:val="00764762"/>
    <w:rsid w:val="00765E3C"/>
    <w:rsid w:val="007660DB"/>
    <w:rsid w:val="00767FE6"/>
    <w:rsid w:val="00770DBC"/>
    <w:rsid w:val="007761B4"/>
    <w:rsid w:val="00776550"/>
    <w:rsid w:val="00784E4A"/>
    <w:rsid w:val="007854C6"/>
    <w:rsid w:val="007934F4"/>
    <w:rsid w:val="00795F5D"/>
    <w:rsid w:val="00796075"/>
    <w:rsid w:val="00796FEF"/>
    <w:rsid w:val="007A0759"/>
    <w:rsid w:val="007A0CD0"/>
    <w:rsid w:val="007A359B"/>
    <w:rsid w:val="007A5546"/>
    <w:rsid w:val="007A5A06"/>
    <w:rsid w:val="007A77ED"/>
    <w:rsid w:val="007A7814"/>
    <w:rsid w:val="007B6FEF"/>
    <w:rsid w:val="007C22EB"/>
    <w:rsid w:val="007C2B42"/>
    <w:rsid w:val="007C5EB6"/>
    <w:rsid w:val="007C651D"/>
    <w:rsid w:val="007D1ECB"/>
    <w:rsid w:val="007D46D8"/>
    <w:rsid w:val="007D57CE"/>
    <w:rsid w:val="007E0F73"/>
    <w:rsid w:val="007E156F"/>
    <w:rsid w:val="007E301E"/>
    <w:rsid w:val="007E4F24"/>
    <w:rsid w:val="007F0451"/>
    <w:rsid w:val="007F08DE"/>
    <w:rsid w:val="007F48FD"/>
    <w:rsid w:val="007F652B"/>
    <w:rsid w:val="00800495"/>
    <w:rsid w:val="00802038"/>
    <w:rsid w:val="00805492"/>
    <w:rsid w:val="008068D4"/>
    <w:rsid w:val="008075C1"/>
    <w:rsid w:val="008139AB"/>
    <w:rsid w:val="0081523E"/>
    <w:rsid w:val="0081796A"/>
    <w:rsid w:val="00817EE4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5540"/>
    <w:rsid w:val="00837267"/>
    <w:rsid w:val="00837502"/>
    <w:rsid w:val="00844597"/>
    <w:rsid w:val="00846E3A"/>
    <w:rsid w:val="008509AD"/>
    <w:rsid w:val="00853CB6"/>
    <w:rsid w:val="00854A71"/>
    <w:rsid w:val="00854BF8"/>
    <w:rsid w:val="008572C6"/>
    <w:rsid w:val="0086338C"/>
    <w:rsid w:val="0086427E"/>
    <w:rsid w:val="00867B64"/>
    <w:rsid w:val="00867D19"/>
    <w:rsid w:val="008704EF"/>
    <w:rsid w:val="0087099F"/>
    <w:rsid w:val="00872E11"/>
    <w:rsid w:val="0087430D"/>
    <w:rsid w:val="008748C9"/>
    <w:rsid w:val="008759D2"/>
    <w:rsid w:val="00876D60"/>
    <w:rsid w:val="008850D2"/>
    <w:rsid w:val="00885E91"/>
    <w:rsid w:val="00891007"/>
    <w:rsid w:val="008921ED"/>
    <w:rsid w:val="00893DDE"/>
    <w:rsid w:val="008953F2"/>
    <w:rsid w:val="00896847"/>
    <w:rsid w:val="00896BEA"/>
    <w:rsid w:val="00896E7B"/>
    <w:rsid w:val="008A2C12"/>
    <w:rsid w:val="008A4002"/>
    <w:rsid w:val="008B02E1"/>
    <w:rsid w:val="008B1CFA"/>
    <w:rsid w:val="008B29DA"/>
    <w:rsid w:val="008B32BB"/>
    <w:rsid w:val="008B3D34"/>
    <w:rsid w:val="008B4DA0"/>
    <w:rsid w:val="008C0AA4"/>
    <w:rsid w:val="008C0F1F"/>
    <w:rsid w:val="008C2AC7"/>
    <w:rsid w:val="008C479C"/>
    <w:rsid w:val="008C5EE0"/>
    <w:rsid w:val="008C5EF2"/>
    <w:rsid w:val="008C6916"/>
    <w:rsid w:val="008C732E"/>
    <w:rsid w:val="008D1F92"/>
    <w:rsid w:val="008D2EDB"/>
    <w:rsid w:val="008D402A"/>
    <w:rsid w:val="008D484A"/>
    <w:rsid w:val="008D4D19"/>
    <w:rsid w:val="008D5BB8"/>
    <w:rsid w:val="008D7C6F"/>
    <w:rsid w:val="008E46B4"/>
    <w:rsid w:val="008E491D"/>
    <w:rsid w:val="008E4E2E"/>
    <w:rsid w:val="008E5FFD"/>
    <w:rsid w:val="008E7430"/>
    <w:rsid w:val="008E79C0"/>
    <w:rsid w:val="008F04ED"/>
    <w:rsid w:val="008F51A1"/>
    <w:rsid w:val="008F6EB2"/>
    <w:rsid w:val="00901FD8"/>
    <w:rsid w:val="0090269A"/>
    <w:rsid w:val="00907E74"/>
    <w:rsid w:val="009122F0"/>
    <w:rsid w:val="00917CD7"/>
    <w:rsid w:val="0092062E"/>
    <w:rsid w:val="0092131B"/>
    <w:rsid w:val="00921575"/>
    <w:rsid w:val="00927DDC"/>
    <w:rsid w:val="0093017C"/>
    <w:rsid w:val="00930F59"/>
    <w:rsid w:val="009313B9"/>
    <w:rsid w:val="00931BEA"/>
    <w:rsid w:val="00934562"/>
    <w:rsid w:val="00935306"/>
    <w:rsid w:val="00936310"/>
    <w:rsid w:val="00937603"/>
    <w:rsid w:val="00937CDA"/>
    <w:rsid w:val="00940A70"/>
    <w:rsid w:val="009436C6"/>
    <w:rsid w:val="00945554"/>
    <w:rsid w:val="00947881"/>
    <w:rsid w:val="009500F5"/>
    <w:rsid w:val="00952137"/>
    <w:rsid w:val="0095402D"/>
    <w:rsid w:val="00955F11"/>
    <w:rsid w:val="00956F58"/>
    <w:rsid w:val="009613DA"/>
    <w:rsid w:val="00963BD9"/>
    <w:rsid w:val="009644BB"/>
    <w:rsid w:val="00964658"/>
    <w:rsid w:val="00964EB5"/>
    <w:rsid w:val="00967873"/>
    <w:rsid w:val="00970AD6"/>
    <w:rsid w:val="009725E2"/>
    <w:rsid w:val="00972750"/>
    <w:rsid w:val="00973FF9"/>
    <w:rsid w:val="00974492"/>
    <w:rsid w:val="00975363"/>
    <w:rsid w:val="0097668C"/>
    <w:rsid w:val="00983B12"/>
    <w:rsid w:val="009855A7"/>
    <w:rsid w:val="00990CD2"/>
    <w:rsid w:val="00990F1F"/>
    <w:rsid w:val="00994437"/>
    <w:rsid w:val="0099485A"/>
    <w:rsid w:val="00996BC9"/>
    <w:rsid w:val="009A0EA5"/>
    <w:rsid w:val="009B04BC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21BE"/>
    <w:rsid w:val="009D6E90"/>
    <w:rsid w:val="009E1258"/>
    <w:rsid w:val="009E4CE0"/>
    <w:rsid w:val="009E69B0"/>
    <w:rsid w:val="009F1805"/>
    <w:rsid w:val="009F5E63"/>
    <w:rsid w:val="009F6279"/>
    <w:rsid w:val="009F65EE"/>
    <w:rsid w:val="00A0004F"/>
    <w:rsid w:val="00A00A2D"/>
    <w:rsid w:val="00A019E2"/>
    <w:rsid w:val="00A02746"/>
    <w:rsid w:val="00A046E4"/>
    <w:rsid w:val="00A05351"/>
    <w:rsid w:val="00A070D9"/>
    <w:rsid w:val="00A07A69"/>
    <w:rsid w:val="00A11B3D"/>
    <w:rsid w:val="00A13142"/>
    <w:rsid w:val="00A172EA"/>
    <w:rsid w:val="00A17361"/>
    <w:rsid w:val="00A17463"/>
    <w:rsid w:val="00A23ABA"/>
    <w:rsid w:val="00A3196E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4EF4"/>
    <w:rsid w:val="00A667BA"/>
    <w:rsid w:val="00A67269"/>
    <w:rsid w:val="00A748D1"/>
    <w:rsid w:val="00A7698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B6BD7"/>
    <w:rsid w:val="00AC00F4"/>
    <w:rsid w:val="00AC208F"/>
    <w:rsid w:val="00AC272E"/>
    <w:rsid w:val="00AC2FEF"/>
    <w:rsid w:val="00AC3BC2"/>
    <w:rsid w:val="00AC4642"/>
    <w:rsid w:val="00AC503B"/>
    <w:rsid w:val="00AC51CD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282"/>
    <w:rsid w:val="00B0085D"/>
    <w:rsid w:val="00B034C2"/>
    <w:rsid w:val="00B0539D"/>
    <w:rsid w:val="00B21DD4"/>
    <w:rsid w:val="00B236E6"/>
    <w:rsid w:val="00B260E3"/>
    <w:rsid w:val="00B27686"/>
    <w:rsid w:val="00B352CB"/>
    <w:rsid w:val="00B372E4"/>
    <w:rsid w:val="00B40338"/>
    <w:rsid w:val="00B408BA"/>
    <w:rsid w:val="00B47E2C"/>
    <w:rsid w:val="00B47FA8"/>
    <w:rsid w:val="00B511FE"/>
    <w:rsid w:val="00B5146A"/>
    <w:rsid w:val="00B51B85"/>
    <w:rsid w:val="00B57034"/>
    <w:rsid w:val="00B63234"/>
    <w:rsid w:val="00B63710"/>
    <w:rsid w:val="00B67E6E"/>
    <w:rsid w:val="00B67E6F"/>
    <w:rsid w:val="00B70181"/>
    <w:rsid w:val="00B704A8"/>
    <w:rsid w:val="00B71053"/>
    <w:rsid w:val="00B71871"/>
    <w:rsid w:val="00B7394A"/>
    <w:rsid w:val="00B75FAC"/>
    <w:rsid w:val="00B77120"/>
    <w:rsid w:val="00B77BB3"/>
    <w:rsid w:val="00B81AF5"/>
    <w:rsid w:val="00B8786B"/>
    <w:rsid w:val="00B93081"/>
    <w:rsid w:val="00B95DB4"/>
    <w:rsid w:val="00B95FA2"/>
    <w:rsid w:val="00B96631"/>
    <w:rsid w:val="00B97611"/>
    <w:rsid w:val="00BA2AF4"/>
    <w:rsid w:val="00BA300D"/>
    <w:rsid w:val="00BA3C20"/>
    <w:rsid w:val="00BA5B16"/>
    <w:rsid w:val="00BA7319"/>
    <w:rsid w:val="00BA7812"/>
    <w:rsid w:val="00BB06B3"/>
    <w:rsid w:val="00BB0A66"/>
    <w:rsid w:val="00BB4C32"/>
    <w:rsid w:val="00BB5562"/>
    <w:rsid w:val="00BB5581"/>
    <w:rsid w:val="00BB69E6"/>
    <w:rsid w:val="00BB736B"/>
    <w:rsid w:val="00BC066E"/>
    <w:rsid w:val="00BC28A1"/>
    <w:rsid w:val="00BC50B0"/>
    <w:rsid w:val="00BC6C9E"/>
    <w:rsid w:val="00BC7448"/>
    <w:rsid w:val="00BC7785"/>
    <w:rsid w:val="00BC7D51"/>
    <w:rsid w:val="00BD12E8"/>
    <w:rsid w:val="00BD34F5"/>
    <w:rsid w:val="00BD54C6"/>
    <w:rsid w:val="00BE2058"/>
    <w:rsid w:val="00BE2A19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031D"/>
    <w:rsid w:val="00C03207"/>
    <w:rsid w:val="00C04547"/>
    <w:rsid w:val="00C11538"/>
    <w:rsid w:val="00C116B9"/>
    <w:rsid w:val="00C14547"/>
    <w:rsid w:val="00C15114"/>
    <w:rsid w:val="00C2175D"/>
    <w:rsid w:val="00C231F0"/>
    <w:rsid w:val="00C23F11"/>
    <w:rsid w:val="00C23F66"/>
    <w:rsid w:val="00C25164"/>
    <w:rsid w:val="00C26347"/>
    <w:rsid w:val="00C31097"/>
    <w:rsid w:val="00C35C48"/>
    <w:rsid w:val="00C35E2B"/>
    <w:rsid w:val="00C364D9"/>
    <w:rsid w:val="00C42EE9"/>
    <w:rsid w:val="00C47BD2"/>
    <w:rsid w:val="00C50065"/>
    <w:rsid w:val="00C50DD3"/>
    <w:rsid w:val="00C54E0B"/>
    <w:rsid w:val="00C63F5D"/>
    <w:rsid w:val="00C64201"/>
    <w:rsid w:val="00C64B19"/>
    <w:rsid w:val="00C65F17"/>
    <w:rsid w:val="00C7232D"/>
    <w:rsid w:val="00C752F4"/>
    <w:rsid w:val="00C75DD6"/>
    <w:rsid w:val="00C75FB3"/>
    <w:rsid w:val="00C76512"/>
    <w:rsid w:val="00C77724"/>
    <w:rsid w:val="00C77E65"/>
    <w:rsid w:val="00C830E1"/>
    <w:rsid w:val="00C83336"/>
    <w:rsid w:val="00C87AEA"/>
    <w:rsid w:val="00C903AE"/>
    <w:rsid w:val="00C92D69"/>
    <w:rsid w:val="00C94ACB"/>
    <w:rsid w:val="00C95D30"/>
    <w:rsid w:val="00CA160C"/>
    <w:rsid w:val="00CA1942"/>
    <w:rsid w:val="00CA1FE7"/>
    <w:rsid w:val="00CA31F3"/>
    <w:rsid w:val="00CA330C"/>
    <w:rsid w:val="00CA418C"/>
    <w:rsid w:val="00CA4D28"/>
    <w:rsid w:val="00CA4E05"/>
    <w:rsid w:val="00CB0865"/>
    <w:rsid w:val="00CB1CCA"/>
    <w:rsid w:val="00CB47DD"/>
    <w:rsid w:val="00CC46C0"/>
    <w:rsid w:val="00CC5D6F"/>
    <w:rsid w:val="00CC753D"/>
    <w:rsid w:val="00CC76FD"/>
    <w:rsid w:val="00CD0616"/>
    <w:rsid w:val="00CD14B3"/>
    <w:rsid w:val="00CD4343"/>
    <w:rsid w:val="00CD5B9B"/>
    <w:rsid w:val="00CE0710"/>
    <w:rsid w:val="00CE09F9"/>
    <w:rsid w:val="00CE1529"/>
    <w:rsid w:val="00CE1969"/>
    <w:rsid w:val="00CE3A35"/>
    <w:rsid w:val="00CE5C7A"/>
    <w:rsid w:val="00CE783C"/>
    <w:rsid w:val="00CF0191"/>
    <w:rsid w:val="00CF1350"/>
    <w:rsid w:val="00CF3048"/>
    <w:rsid w:val="00CF3F94"/>
    <w:rsid w:val="00CF4D41"/>
    <w:rsid w:val="00CF512A"/>
    <w:rsid w:val="00CF7A73"/>
    <w:rsid w:val="00D0108A"/>
    <w:rsid w:val="00D03FF8"/>
    <w:rsid w:val="00D063FC"/>
    <w:rsid w:val="00D10162"/>
    <w:rsid w:val="00D1042D"/>
    <w:rsid w:val="00D105C9"/>
    <w:rsid w:val="00D14305"/>
    <w:rsid w:val="00D147A6"/>
    <w:rsid w:val="00D17856"/>
    <w:rsid w:val="00D22FAF"/>
    <w:rsid w:val="00D2301A"/>
    <w:rsid w:val="00D231CD"/>
    <w:rsid w:val="00D27FE4"/>
    <w:rsid w:val="00D3087D"/>
    <w:rsid w:val="00D31F95"/>
    <w:rsid w:val="00D33E63"/>
    <w:rsid w:val="00D34798"/>
    <w:rsid w:val="00D43922"/>
    <w:rsid w:val="00D53177"/>
    <w:rsid w:val="00D547B5"/>
    <w:rsid w:val="00D569C6"/>
    <w:rsid w:val="00D6230A"/>
    <w:rsid w:val="00D6367E"/>
    <w:rsid w:val="00D65E9B"/>
    <w:rsid w:val="00D66ACD"/>
    <w:rsid w:val="00D66E19"/>
    <w:rsid w:val="00D72F5F"/>
    <w:rsid w:val="00D80525"/>
    <w:rsid w:val="00D81153"/>
    <w:rsid w:val="00D827D1"/>
    <w:rsid w:val="00D8320C"/>
    <w:rsid w:val="00D85452"/>
    <w:rsid w:val="00D87C79"/>
    <w:rsid w:val="00D901B2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6ADA"/>
    <w:rsid w:val="00DA7C48"/>
    <w:rsid w:val="00DB1B61"/>
    <w:rsid w:val="00DB2751"/>
    <w:rsid w:val="00DB2E81"/>
    <w:rsid w:val="00DB5838"/>
    <w:rsid w:val="00DB5E72"/>
    <w:rsid w:val="00DB636D"/>
    <w:rsid w:val="00DB6884"/>
    <w:rsid w:val="00DC11A9"/>
    <w:rsid w:val="00DC3625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3A95"/>
    <w:rsid w:val="00E03F07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266AD"/>
    <w:rsid w:val="00E30118"/>
    <w:rsid w:val="00E329F6"/>
    <w:rsid w:val="00E33D0A"/>
    <w:rsid w:val="00E3553D"/>
    <w:rsid w:val="00E35DAC"/>
    <w:rsid w:val="00E36978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0C0"/>
    <w:rsid w:val="00E6027E"/>
    <w:rsid w:val="00E612FE"/>
    <w:rsid w:val="00E63A1A"/>
    <w:rsid w:val="00E67CCD"/>
    <w:rsid w:val="00E701EF"/>
    <w:rsid w:val="00E70D1B"/>
    <w:rsid w:val="00E74E31"/>
    <w:rsid w:val="00E76084"/>
    <w:rsid w:val="00E8038B"/>
    <w:rsid w:val="00E824CF"/>
    <w:rsid w:val="00E82884"/>
    <w:rsid w:val="00E85B00"/>
    <w:rsid w:val="00E862C4"/>
    <w:rsid w:val="00E927AF"/>
    <w:rsid w:val="00E92993"/>
    <w:rsid w:val="00E92C11"/>
    <w:rsid w:val="00E936D2"/>
    <w:rsid w:val="00E94D26"/>
    <w:rsid w:val="00E95BC6"/>
    <w:rsid w:val="00E9645B"/>
    <w:rsid w:val="00E965FC"/>
    <w:rsid w:val="00EA0079"/>
    <w:rsid w:val="00EA234D"/>
    <w:rsid w:val="00EA3AF1"/>
    <w:rsid w:val="00EA7EFB"/>
    <w:rsid w:val="00EC0501"/>
    <w:rsid w:val="00EC7169"/>
    <w:rsid w:val="00ED2470"/>
    <w:rsid w:val="00ED4C84"/>
    <w:rsid w:val="00ED6145"/>
    <w:rsid w:val="00ED6850"/>
    <w:rsid w:val="00ED6C67"/>
    <w:rsid w:val="00ED7FA0"/>
    <w:rsid w:val="00EE1ABF"/>
    <w:rsid w:val="00EE34C7"/>
    <w:rsid w:val="00EE665E"/>
    <w:rsid w:val="00EE72BF"/>
    <w:rsid w:val="00EF2B01"/>
    <w:rsid w:val="00EF2CB3"/>
    <w:rsid w:val="00EF74F5"/>
    <w:rsid w:val="00F00156"/>
    <w:rsid w:val="00F00920"/>
    <w:rsid w:val="00F05BB3"/>
    <w:rsid w:val="00F05DF1"/>
    <w:rsid w:val="00F06988"/>
    <w:rsid w:val="00F06C53"/>
    <w:rsid w:val="00F12DB0"/>
    <w:rsid w:val="00F13569"/>
    <w:rsid w:val="00F13B5E"/>
    <w:rsid w:val="00F13E6C"/>
    <w:rsid w:val="00F1400F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5340"/>
    <w:rsid w:val="00F665D7"/>
    <w:rsid w:val="00F70182"/>
    <w:rsid w:val="00F7115A"/>
    <w:rsid w:val="00F84BC9"/>
    <w:rsid w:val="00F8658C"/>
    <w:rsid w:val="00F86946"/>
    <w:rsid w:val="00F91479"/>
    <w:rsid w:val="00F949CD"/>
    <w:rsid w:val="00F96BBD"/>
    <w:rsid w:val="00FA2D76"/>
    <w:rsid w:val="00FA460B"/>
    <w:rsid w:val="00FA6639"/>
    <w:rsid w:val="00FB0957"/>
    <w:rsid w:val="00FB121B"/>
    <w:rsid w:val="00FB44E2"/>
    <w:rsid w:val="00FC1A53"/>
    <w:rsid w:val="00FC4530"/>
    <w:rsid w:val="00FD42F9"/>
    <w:rsid w:val="00FD56A4"/>
    <w:rsid w:val="00FD7F83"/>
    <w:rsid w:val="00FE16E4"/>
    <w:rsid w:val="00FE1CD2"/>
    <w:rsid w:val="00FE2032"/>
    <w:rsid w:val="00FE375E"/>
    <w:rsid w:val="00FE4185"/>
    <w:rsid w:val="00FE7EC2"/>
    <w:rsid w:val="00FF231A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2026-04-19T22:42:00Z</cp:lastPrinted>
  <dcterms:created xsi:type="dcterms:W3CDTF">2026-06-12T08:03:00Z</dcterms:created>
  <dcterms:modified xsi:type="dcterms:W3CDTF">2026-06-12T08:03:00Z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