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4A101" w14:textId="77777777" w:rsidR="00604FBD" w:rsidRPr="00732AA2" w:rsidRDefault="00DE758F" w:rsidP="00EA234D">
      <w:pPr>
        <w:pBdr>
          <w:top w:val="single" w:sz="4" w:space="31" w:color="444D26" w:themeColor="text2"/>
        </w:pBdr>
        <w:jc w:val="right"/>
      </w:pPr>
      <w:sdt>
        <w:sdtPr>
          <w:rPr>
            <w:rStyle w:val="IntenseEmphasis"/>
          </w:rPr>
          <w:alias w:val="Date | time:"/>
          <w:tag w:val="Date | time:"/>
          <w:id w:val="742918608"/>
          <w:placeholder>
            <w:docPart w:val="2754C690780F4026AB4F60A8C53448E5"/>
          </w:placeholder>
          <w:temporary/>
          <w15:appearance w15:val="hidden"/>
        </w:sdtPr>
        <w:sdtEndPr>
          <w:rPr>
            <w:rStyle w:val="IntenseEmphasis"/>
          </w:rPr>
        </w:sdtEndPr>
        <w:sdtContent>
          <w:r w:rsidR="0092131B" w:rsidRPr="00732AA2">
            <w:rPr>
              <w:rStyle w:val="IntenseEmphasis"/>
              <w:lang w:bidi="en-GB"/>
            </w:rPr>
            <w:t>Date | time</w:t>
          </w:r>
        </w:sdtContent>
      </w:sdt>
      <w:r w:rsidR="001C478F" w:rsidRPr="00732AA2">
        <w:rPr>
          <w:lang w:bidi="en-GB"/>
        </w:rPr>
        <w:t xml:space="preserve"> </w:t>
      </w:r>
      <w:r w:rsidR="00D2301A">
        <w:rPr>
          <w:lang w:bidi="en-GB"/>
        </w:rPr>
        <w:t xml:space="preserve"> </w:t>
      </w:r>
      <w:r w:rsidR="002D7F5B">
        <w:rPr>
          <w:lang w:bidi="en-GB"/>
        </w:rPr>
        <w:t>Tuesday</w:t>
      </w:r>
      <w:r w:rsidR="0041274D">
        <w:rPr>
          <w:lang w:bidi="en-GB"/>
        </w:rPr>
        <w:t xml:space="preserve"> </w:t>
      </w:r>
      <w:r w:rsidR="003918F6">
        <w:rPr>
          <w:lang w:bidi="en-GB"/>
        </w:rPr>
        <w:t>2</w:t>
      </w:r>
      <w:r w:rsidR="00CB38BD">
        <w:rPr>
          <w:lang w:bidi="en-GB"/>
        </w:rPr>
        <w:t>7</w:t>
      </w:r>
      <w:r w:rsidR="00DA37E6">
        <w:rPr>
          <w:lang w:bidi="en-GB"/>
        </w:rPr>
        <w:t xml:space="preserve"> </w:t>
      </w:r>
      <w:r w:rsidR="00CB38BD">
        <w:rPr>
          <w:lang w:bidi="en-GB"/>
        </w:rPr>
        <w:t>May |</w:t>
      </w:r>
      <w:r w:rsidR="001C478F" w:rsidRPr="00732AA2">
        <w:rPr>
          <w:lang w:bidi="en-GB"/>
        </w:rPr>
        <w:t xml:space="preserve"> </w:t>
      </w:r>
      <w:r w:rsidR="002D7F5B">
        <w:t>7:00pm</w:t>
      </w:r>
      <w:r w:rsidR="001C478F" w:rsidRPr="00732AA2">
        <w:rPr>
          <w:lang w:bidi="en-GB"/>
        </w:rPr>
        <w:t xml:space="preserve"> </w:t>
      </w:r>
    </w:p>
    <w:tbl>
      <w:tblPr>
        <w:tblStyle w:val="TableGrid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Description w:val="Agenda items table"/>
      </w:tblPr>
      <w:tblGrid>
        <w:gridCol w:w="1777"/>
        <w:gridCol w:w="1958"/>
        <w:gridCol w:w="83"/>
        <w:gridCol w:w="280"/>
        <w:gridCol w:w="388"/>
        <w:gridCol w:w="2082"/>
        <w:gridCol w:w="3497"/>
      </w:tblGrid>
      <w:tr w:rsidR="00CB38BD" w14:paraId="04D34166" w14:textId="77777777" w:rsidTr="00CB38BD">
        <w:trPr>
          <w:trHeight w:val="121"/>
        </w:trPr>
        <w:tc>
          <w:tcPr>
            <w:tcW w:w="1777" w:type="dxa"/>
          </w:tcPr>
          <w:p w14:paraId="02418A2B" w14:textId="77777777" w:rsidR="00CB38BD" w:rsidRPr="00E70D1B" w:rsidRDefault="00CB38BD" w:rsidP="00E20373">
            <w:pPr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 w:rsidRPr="00E70D1B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Chairperson:</w:t>
            </w:r>
            <w:r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 xml:space="preserve"> </w:t>
            </w:r>
          </w:p>
        </w:tc>
        <w:tc>
          <w:tcPr>
            <w:tcW w:w="1958" w:type="dxa"/>
          </w:tcPr>
          <w:p w14:paraId="275E4F31" w14:textId="77777777" w:rsidR="00CB38BD" w:rsidRPr="00E70D1B" w:rsidRDefault="00CB38BD" w:rsidP="00E20373">
            <w:pPr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Marcus Adams</w:t>
            </w:r>
          </w:p>
        </w:tc>
        <w:tc>
          <w:tcPr>
            <w:tcW w:w="751" w:type="dxa"/>
            <w:gridSpan w:val="3"/>
          </w:tcPr>
          <w:p w14:paraId="6810CDC9" w14:textId="77777777" w:rsidR="00CB38BD" w:rsidRPr="00E70D1B" w:rsidRDefault="00CB38BD" w:rsidP="00E20373">
            <w:pPr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082" w:type="dxa"/>
          </w:tcPr>
          <w:p w14:paraId="67B397B2" w14:textId="77777777" w:rsidR="00CB38BD" w:rsidRPr="00E70D1B" w:rsidRDefault="00CB38BD" w:rsidP="00E20373">
            <w:pPr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 xml:space="preserve">                 </w:t>
            </w:r>
            <w:r w:rsidRPr="00E70D1B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Speaker:</w:t>
            </w:r>
            <w:r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 xml:space="preserve">  </w:t>
            </w:r>
          </w:p>
        </w:tc>
        <w:tc>
          <w:tcPr>
            <w:tcW w:w="3497" w:type="dxa"/>
          </w:tcPr>
          <w:p w14:paraId="6FCF7548" w14:textId="77777777" w:rsidR="00CB38BD" w:rsidRPr="00E70D1B" w:rsidRDefault="00CB38BD" w:rsidP="00E20373">
            <w:pPr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McLead Murphy Awards</w:t>
            </w:r>
          </w:p>
        </w:tc>
      </w:tr>
      <w:tr w:rsidR="00CB38BD" w14:paraId="6780D57F" w14:textId="77777777" w:rsidTr="00CB38BD">
        <w:trPr>
          <w:trHeight w:val="115"/>
        </w:trPr>
        <w:tc>
          <w:tcPr>
            <w:tcW w:w="1777" w:type="dxa"/>
          </w:tcPr>
          <w:p w14:paraId="37808B72" w14:textId="77777777" w:rsidR="00CB38BD" w:rsidRPr="00E70D1B" w:rsidRDefault="00CB38BD" w:rsidP="00E20373">
            <w:pPr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 w:rsidRPr="00E70D1B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Fellowship:</w:t>
            </w:r>
          </w:p>
        </w:tc>
        <w:tc>
          <w:tcPr>
            <w:tcW w:w="2321" w:type="dxa"/>
            <w:gridSpan w:val="3"/>
          </w:tcPr>
          <w:p w14:paraId="59726064" w14:textId="77777777" w:rsidR="00CB38BD" w:rsidRPr="00E70D1B" w:rsidRDefault="00CB38BD" w:rsidP="00E20373">
            <w:pPr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Greg Adams</w:t>
            </w:r>
          </w:p>
        </w:tc>
        <w:tc>
          <w:tcPr>
            <w:tcW w:w="388" w:type="dxa"/>
          </w:tcPr>
          <w:p w14:paraId="13E8BD37" w14:textId="77777777" w:rsidR="00CB38BD" w:rsidRPr="00E70D1B" w:rsidRDefault="00CB38BD" w:rsidP="00E20373">
            <w:pPr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082" w:type="dxa"/>
          </w:tcPr>
          <w:p w14:paraId="62AF9522" w14:textId="77777777" w:rsidR="00CB38BD" w:rsidRPr="00E70D1B" w:rsidRDefault="00CB38BD" w:rsidP="00E20373">
            <w:pPr>
              <w:jc w:val="center"/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 w:rsidRPr="00E70D1B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Speaker Minder:</w:t>
            </w:r>
            <w:r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 xml:space="preserve"> </w:t>
            </w:r>
          </w:p>
        </w:tc>
        <w:tc>
          <w:tcPr>
            <w:tcW w:w="3497" w:type="dxa"/>
          </w:tcPr>
          <w:p w14:paraId="04F9355D" w14:textId="77777777" w:rsidR="00CB38BD" w:rsidRPr="00E70D1B" w:rsidRDefault="00AB1C73" w:rsidP="00E20373">
            <w:pPr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Sangeeta Bajaj</w:t>
            </w:r>
          </w:p>
        </w:tc>
      </w:tr>
      <w:tr w:rsidR="00CB38BD" w14:paraId="139237BD" w14:textId="77777777" w:rsidTr="00CB38BD">
        <w:trPr>
          <w:trHeight w:val="810"/>
        </w:trPr>
        <w:tc>
          <w:tcPr>
            <w:tcW w:w="1777" w:type="dxa"/>
          </w:tcPr>
          <w:p w14:paraId="548B697D" w14:textId="77777777" w:rsidR="00CB38BD" w:rsidRDefault="00CB38BD" w:rsidP="00E20373">
            <w:pPr>
              <w:rPr>
                <w:rFonts w:ascii="Calibri" w:hAnsi="Calibri" w:cs="Calibri"/>
                <w:sz w:val="24"/>
                <w:szCs w:val="22"/>
              </w:rPr>
            </w:pPr>
            <w:r w:rsidRPr="00E70D1B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Furnishings</w:t>
            </w:r>
            <w:r w:rsidRPr="00E70D1B">
              <w:rPr>
                <w:rFonts w:ascii="Calibri" w:hAnsi="Calibri" w:cs="Calibri"/>
                <w:sz w:val="24"/>
                <w:szCs w:val="22"/>
              </w:rPr>
              <w:t>:</w:t>
            </w:r>
          </w:p>
          <w:p w14:paraId="035AC006" w14:textId="77777777" w:rsidR="00CB38BD" w:rsidRPr="00E70D1B" w:rsidRDefault="00CB38BD" w:rsidP="00E20373">
            <w:pPr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Response:</w:t>
            </w:r>
            <w:r w:rsidRPr="00E70D1B">
              <w:rPr>
                <w:rFonts w:ascii="Calibri" w:hAnsi="Calibri" w:cs="Calibri"/>
                <w:sz w:val="24"/>
                <w:szCs w:val="22"/>
              </w:rPr>
              <w:t xml:space="preserve">  </w:t>
            </w:r>
          </w:p>
        </w:tc>
        <w:tc>
          <w:tcPr>
            <w:tcW w:w="2041" w:type="dxa"/>
            <w:gridSpan w:val="2"/>
          </w:tcPr>
          <w:p w14:paraId="4B8550F7" w14:textId="77777777" w:rsidR="00CB38BD" w:rsidRDefault="00CB38BD" w:rsidP="00E20373">
            <w:pPr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Andrew McAllister</w:t>
            </w:r>
          </w:p>
          <w:p w14:paraId="547FE2B4" w14:textId="77777777" w:rsidR="00CB38BD" w:rsidRPr="00E70D1B" w:rsidRDefault="00AB1C73" w:rsidP="00E20373">
            <w:pPr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Ian Wakefield</w:t>
            </w:r>
          </w:p>
        </w:tc>
        <w:tc>
          <w:tcPr>
            <w:tcW w:w="668" w:type="dxa"/>
            <w:gridSpan w:val="2"/>
          </w:tcPr>
          <w:p w14:paraId="4928FE77" w14:textId="77777777" w:rsidR="00CB38BD" w:rsidRDefault="00CB38BD" w:rsidP="00E20373">
            <w:pPr>
              <w:rPr>
                <w:rFonts w:ascii="Calibri" w:hAnsi="Calibri" w:cs="Calibri"/>
                <w:sz w:val="24"/>
                <w:szCs w:val="22"/>
              </w:rPr>
            </w:pPr>
          </w:p>
          <w:p w14:paraId="44B6E45C" w14:textId="77777777" w:rsidR="00CB38BD" w:rsidRPr="00E70D1B" w:rsidRDefault="00CB38BD" w:rsidP="00E20373">
            <w:pPr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082" w:type="dxa"/>
          </w:tcPr>
          <w:p w14:paraId="3763820D" w14:textId="77777777" w:rsidR="00CB38BD" w:rsidRPr="00E70D1B" w:rsidRDefault="00CB38BD" w:rsidP="00E20373">
            <w:pPr>
              <w:jc w:val="center"/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 xml:space="preserve">       </w:t>
            </w:r>
            <w:r w:rsidRPr="00E70D1B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Toast to Glades:</w:t>
            </w:r>
          </w:p>
        </w:tc>
        <w:tc>
          <w:tcPr>
            <w:tcW w:w="3497" w:type="dxa"/>
          </w:tcPr>
          <w:p w14:paraId="7F810463" w14:textId="77777777" w:rsidR="00CB38BD" w:rsidRPr="00E70D1B" w:rsidRDefault="00CB38BD" w:rsidP="00E20373">
            <w:pPr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NA</w:t>
            </w:r>
          </w:p>
        </w:tc>
      </w:tr>
    </w:tbl>
    <w:tbl>
      <w:tblPr>
        <w:tblStyle w:val="ListTable6Colorful"/>
        <w:tblW w:w="5000" w:type="pct"/>
        <w:tblInd w:w="-57" w:type="dxa"/>
        <w:tblLayout w:type="fixed"/>
        <w:tblCellMar>
          <w:left w:w="0" w:type="dxa"/>
        </w:tblCellMar>
        <w:tblLook w:val="0620" w:firstRow="1" w:lastRow="0" w:firstColumn="0" w:lastColumn="0" w:noHBand="1" w:noVBand="1"/>
        <w:tblDescription w:val="Agenda items table"/>
      </w:tblPr>
      <w:tblGrid>
        <w:gridCol w:w="57"/>
        <w:gridCol w:w="2410"/>
        <w:gridCol w:w="6332"/>
        <w:gridCol w:w="13"/>
        <w:gridCol w:w="1538"/>
        <w:gridCol w:w="116"/>
      </w:tblGrid>
      <w:tr w:rsidR="006D371E" w:rsidRPr="00732AA2" w14:paraId="6A5C9E73" w14:textId="77777777" w:rsidTr="00F352AE">
        <w:trPr>
          <w:gridBefore w:val="1"/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Before w:w="57" w:type="dxa"/>
          <w:wAfter w:w="116" w:type="dxa"/>
          <w:tblHeader/>
        </w:trPr>
        <w:tc>
          <w:tcPr>
            <w:tcW w:w="8742" w:type="dxa"/>
            <w:gridSpan w:val="2"/>
            <w:tcBorders>
              <w:bottom w:val="nil"/>
            </w:tcBorders>
          </w:tcPr>
          <w:p w14:paraId="6B71052E" w14:textId="77777777" w:rsidR="006D371E" w:rsidRPr="00414B02" w:rsidRDefault="006D371E" w:rsidP="000B074A">
            <w:pPr>
              <w:pStyle w:val="Heading2"/>
              <w:rPr>
                <w:color w:val="7A610D" w:themeColor="accent3" w:themeShade="80"/>
              </w:rPr>
            </w:pPr>
          </w:p>
        </w:tc>
        <w:tc>
          <w:tcPr>
            <w:tcW w:w="1551" w:type="dxa"/>
            <w:gridSpan w:val="2"/>
            <w:tcBorders>
              <w:bottom w:val="nil"/>
            </w:tcBorders>
          </w:tcPr>
          <w:p w14:paraId="69E0A667" w14:textId="77777777" w:rsidR="006D371E" w:rsidRPr="00414B02" w:rsidRDefault="006D371E" w:rsidP="00400E00">
            <w:pPr>
              <w:pStyle w:val="Heading2"/>
              <w:jc w:val="center"/>
              <w:rPr>
                <w:color w:val="7A610D" w:themeColor="accent3" w:themeShade="80"/>
              </w:rPr>
            </w:pPr>
          </w:p>
        </w:tc>
      </w:tr>
      <w:tr w:rsidR="00F352AE" w:rsidRPr="00414B02" w14:paraId="5F5D4E31" w14:textId="77777777" w:rsidTr="00F170D9"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37843B" w14:textId="77777777" w:rsidR="00F352AE" w:rsidRPr="00414B02" w:rsidRDefault="00F352AE" w:rsidP="00917CD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  <w:r w:rsidRPr="00414B02">
              <w:rPr>
                <w:rFonts w:ascii="Arial" w:hAnsi="Arial" w:cs="Arial"/>
              </w:rPr>
              <w:t xml:space="preserve">:00 </w:t>
            </w:r>
          </w:p>
        </w:tc>
        <w:tc>
          <w:tcPr>
            <w:tcW w:w="63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D8BF33" w14:textId="77777777" w:rsidR="00F352AE" w:rsidRDefault="00F352AE" w:rsidP="00917CD7">
            <w:pPr>
              <w:rPr>
                <w:rFonts w:ascii="Arial" w:hAnsi="Arial" w:cs="Arial"/>
              </w:rPr>
            </w:pPr>
            <w:r w:rsidRPr="00414B02">
              <w:rPr>
                <w:rFonts w:ascii="Arial" w:hAnsi="Arial" w:cs="Arial"/>
              </w:rPr>
              <w:t>Open the meeting.</w:t>
            </w:r>
          </w:p>
          <w:p w14:paraId="402BD36E" w14:textId="77777777" w:rsidR="00F352AE" w:rsidRPr="00414B02" w:rsidRDefault="00F352AE" w:rsidP="00917CD7">
            <w:pPr>
              <w:rPr>
                <w:rFonts w:ascii="Arial" w:hAnsi="Arial" w:cs="Arial"/>
              </w:rPr>
            </w:pPr>
            <w:r w:rsidRPr="00AD5C63">
              <w:rPr>
                <w:rFonts w:ascii="Arial" w:hAnsi="Arial" w:cs="Arial"/>
              </w:rPr>
              <w:t>For good food, good fellowship, and the opportunity for service through Rotary we give thanks</w:t>
            </w:r>
            <w:r>
              <w:rPr>
                <w:rFonts w:ascii="Arial" w:hAnsi="Arial" w:cs="Arial"/>
              </w:rPr>
              <w:t>.</w:t>
            </w:r>
          </w:p>
          <w:p w14:paraId="6C5AFCDF" w14:textId="77777777" w:rsidR="00F352AE" w:rsidRPr="00414B02" w:rsidRDefault="00F352AE" w:rsidP="00917CD7">
            <w:pPr>
              <w:rPr>
                <w:rFonts w:ascii="Arial" w:hAnsi="Arial" w:cs="Arial"/>
              </w:rPr>
            </w:pPr>
            <w:r w:rsidRPr="00414B02">
              <w:rPr>
                <w:rFonts w:ascii="Arial" w:hAnsi="Arial" w:cs="Arial"/>
              </w:rPr>
              <w:t>Toast</w:t>
            </w:r>
            <w:r>
              <w:rPr>
                <w:rFonts w:ascii="Arial" w:hAnsi="Arial" w:cs="Arial"/>
              </w:rPr>
              <w:t>s</w:t>
            </w:r>
            <w:r w:rsidRPr="00414B02">
              <w:rPr>
                <w:rFonts w:ascii="Arial" w:hAnsi="Arial" w:cs="Arial"/>
              </w:rPr>
              <w:t xml:space="preserve"> to Australia</w:t>
            </w:r>
            <w:r>
              <w:rPr>
                <w:rFonts w:ascii="Arial" w:hAnsi="Arial" w:cs="Arial"/>
              </w:rPr>
              <w:t xml:space="preserve"> &amp; People of Australia &amp; </w:t>
            </w:r>
            <w:r w:rsidRPr="00414B02">
              <w:rPr>
                <w:rFonts w:ascii="Arial" w:hAnsi="Arial" w:cs="Arial"/>
              </w:rPr>
              <w:t>Rotary International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A3F603" w14:textId="77777777" w:rsidR="00F352AE" w:rsidRDefault="00F352AE" w:rsidP="00917CD7">
            <w:pPr>
              <w:jc w:val="center"/>
              <w:rPr>
                <w:rFonts w:ascii="Arial" w:hAnsi="Arial" w:cs="Arial"/>
              </w:rPr>
            </w:pPr>
            <w:r w:rsidRPr="00414B02">
              <w:rPr>
                <w:rFonts w:ascii="Arial" w:hAnsi="Arial" w:cs="Arial"/>
              </w:rPr>
              <w:t>Sergeant</w:t>
            </w:r>
          </w:p>
          <w:p w14:paraId="2221CCCC" w14:textId="77777777" w:rsidR="00F352AE" w:rsidRDefault="00F352AE" w:rsidP="00917CD7">
            <w:pPr>
              <w:jc w:val="center"/>
              <w:rPr>
                <w:rFonts w:ascii="Arial" w:hAnsi="Arial" w:cs="Arial"/>
              </w:rPr>
            </w:pPr>
            <w:r w:rsidRPr="00414B02">
              <w:rPr>
                <w:rFonts w:ascii="Arial" w:hAnsi="Arial" w:cs="Arial"/>
              </w:rPr>
              <w:t>Sergeant</w:t>
            </w:r>
          </w:p>
          <w:p w14:paraId="05BA83C2" w14:textId="77777777" w:rsidR="00F352AE" w:rsidRPr="00414B02" w:rsidRDefault="00F352AE" w:rsidP="00917CD7">
            <w:pPr>
              <w:jc w:val="center"/>
              <w:rPr>
                <w:rFonts w:ascii="Arial" w:hAnsi="Arial" w:cs="Arial"/>
              </w:rPr>
            </w:pPr>
            <w:r w:rsidRPr="00414B02">
              <w:rPr>
                <w:rFonts w:ascii="Arial" w:hAnsi="Arial" w:cs="Arial"/>
              </w:rPr>
              <w:t>Sergeant</w:t>
            </w:r>
          </w:p>
        </w:tc>
      </w:tr>
      <w:tr w:rsidR="00F352AE" w:rsidRPr="00414B02" w14:paraId="4B8743B4" w14:textId="77777777" w:rsidTr="0082151D">
        <w:trPr>
          <w:trHeight w:val="1067"/>
        </w:trPr>
        <w:tc>
          <w:tcPr>
            <w:tcW w:w="24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8D87CB" w14:textId="77777777" w:rsidR="00F352AE" w:rsidRPr="00414B02" w:rsidRDefault="00F352AE" w:rsidP="00917CD7">
            <w:pPr>
              <w:jc w:val="center"/>
              <w:rPr>
                <w:rFonts w:ascii="Arial" w:hAnsi="Arial" w:cs="Arial"/>
              </w:rPr>
            </w:pPr>
            <w:r w:rsidRPr="00414B02">
              <w:rPr>
                <w:rFonts w:ascii="Arial" w:hAnsi="Arial" w:cs="Arial"/>
              </w:rPr>
              <w:t>7:</w:t>
            </w:r>
            <w:r>
              <w:rPr>
                <w:rFonts w:ascii="Arial" w:hAnsi="Arial" w:cs="Arial"/>
              </w:rPr>
              <w:t>05</w:t>
            </w:r>
            <w:r w:rsidRPr="00414B0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9F2FFD" w14:textId="77777777" w:rsidR="00F352AE" w:rsidRDefault="00F352AE" w:rsidP="00917CD7">
            <w:pPr>
              <w:rPr>
                <w:rFonts w:ascii="Arial" w:hAnsi="Arial" w:cs="Arial"/>
              </w:rPr>
            </w:pPr>
            <w:r w:rsidRPr="00414B02">
              <w:rPr>
                <w:rFonts w:ascii="Arial" w:hAnsi="Arial" w:cs="Arial"/>
              </w:rPr>
              <w:t>Introduce the President</w:t>
            </w:r>
          </w:p>
          <w:p w14:paraId="2700F46C" w14:textId="77777777" w:rsidR="00286D1A" w:rsidRDefault="00286D1A" w:rsidP="00917CD7">
            <w:pPr>
              <w:rPr>
                <w:rFonts w:ascii="Arial" w:hAnsi="Arial" w:cs="Arial"/>
              </w:rPr>
            </w:pPr>
          </w:p>
          <w:p w14:paraId="6AADA235" w14:textId="77777777" w:rsidR="00286D1A" w:rsidRPr="00414B02" w:rsidRDefault="00F352AE" w:rsidP="00917C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Apologies</w:t>
            </w: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34B654" w14:textId="77777777" w:rsidR="00F352AE" w:rsidRDefault="00F352AE" w:rsidP="00917CD7">
            <w:pPr>
              <w:jc w:val="center"/>
              <w:rPr>
                <w:rFonts w:ascii="Arial" w:hAnsi="Arial" w:cs="Arial"/>
              </w:rPr>
            </w:pPr>
            <w:r w:rsidRPr="00414B02">
              <w:rPr>
                <w:rFonts w:ascii="Arial" w:hAnsi="Arial" w:cs="Arial"/>
              </w:rPr>
              <w:t>Sergeant</w:t>
            </w:r>
          </w:p>
          <w:p w14:paraId="5B437DA5" w14:textId="77777777" w:rsidR="00F352AE" w:rsidRDefault="00F352AE" w:rsidP="00917CD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President</w:t>
            </w:r>
          </w:p>
          <w:p w14:paraId="47380792" w14:textId="77777777" w:rsidR="00286D1A" w:rsidRPr="00414B02" w:rsidRDefault="00F352AE" w:rsidP="00F170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Lorna Sha</w:t>
            </w:r>
            <w:r w:rsidR="0082151D">
              <w:rPr>
                <w:rFonts w:ascii="Arial" w:hAnsi="Arial" w:cs="Arial"/>
              </w:rPr>
              <w:t>w</w:t>
            </w:r>
          </w:p>
        </w:tc>
      </w:tr>
      <w:tr w:rsidR="00F352AE" w:rsidRPr="00414B02" w14:paraId="58C686CA" w14:textId="77777777" w:rsidTr="00F170D9">
        <w:tc>
          <w:tcPr>
            <w:tcW w:w="24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3D3E2A" w14:textId="77777777" w:rsidR="001D46B2" w:rsidRDefault="00F352AE" w:rsidP="00F06C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7:1</w:t>
            </w:r>
            <w:r w:rsidR="0061677C">
              <w:rPr>
                <w:rFonts w:ascii="Arial" w:hAnsi="Arial" w:cs="Arial"/>
              </w:rPr>
              <w:t>5</w:t>
            </w:r>
          </w:p>
          <w:p w14:paraId="0B8688B5" w14:textId="77777777" w:rsidR="00CF1350" w:rsidRPr="00414B02" w:rsidRDefault="00CF1350" w:rsidP="00917CD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374B1D" w14:textId="77777777" w:rsidR="00F352AE" w:rsidRDefault="00F352AE" w:rsidP="00917C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Handover meeting to chairperson</w:t>
            </w:r>
          </w:p>
          <w:p w14:paraId="3B497CB0" w14:textId="77777777" w:rsidR="00F352AE" w:rsidRDefault="0082151D" w:rsidP="00917C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Introduce Speaker</w:t>
            </w:r>
            <w:r w:rsidR="00F06C53">
              <w:rPr>
                <w:rFonts w:ascii="Arial" w:hAnsi="Arial" w:cs="Arial"/>
              </w:rPr>
              <w:t xml:space="preserve"> </w:t>
            </w:r>
          </w:p>
          <w:p w14:paraId="0D414E06" w14:textId="77777777" w:rsidR="001D46B2" w:rsidRPr="00414B02" w:rsidRDefault="00CF1350" w:rsidP="00917C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5AE6BE" w14:textId="77777777" w:rsidR="00F352AE" w:rsidRDefault="00F352AE" w:rsidP="00917CD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President</w:t>
            </w:r>
          </w:p>
          <w:p w14:paraId="4352C118" w14:textId="77777777" w:rsidR="00F352AE" w:rsidRPr="00414B02" w:rsidRDefault="00F352AE" w:rsidP="00917CD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Chairperso</w:t>
            </w:r>
            <w:r w:rsidR="00F06C53">
              <w:rPr>
                <w:rFonts w:ascii="Arial" w:hAnsi="Arial" w:cs="Arial"/>
              </w:rPr>
              <w:t>n</w:t>
            </w:r>
          </w:p>
        </w:tc>
      </w:tr>
      <w:tr w:rsidR="00F352AE" w14:paraId="74AA6B23" w14:textId="77777777" w:rsidTr="00F170D9">
        <w:tc>
          <w:tcPr>
            <w:tcW w:w="24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2DE1C0" w14:textId="77777777" w:rsidR="00F352AE" w:rsidRDefault="00F06C53" w:rsidP="00F06C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7:25</w:t>
            </w:r>
          </w:p>
        </w:tc>
        <w:tc>
          <w:tcPr>
            <w:tcW w:w="6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1034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343"/>
            </w:tblGrid>
            <w:tr w:rsidR="00D10162" w:rsidRPr="006D371E" w14:paraId="373219AC" w14:textId="77777777" w:rsidTr="00917CD7">
              <w:trPr>
                <w:trHeight w:val="575"/>
              </w:trPr>
              <w:tc>
                <w:tcPr>
                  <w:tcW w:w="2977" w:type="dxa"/>
                </w:tcPr>
                <w:p w14:paraId="223A71F2" w14:textId="77777777" w:rsidR="00D10162" w:rsidRPr="006D371E" w:rsidRDefault="0082151D" w:rsidP="00D10162">
                  <w:pPr>
                    <w:rPr>
                      <w:rFonts w:ascii="Calibri" w:hAnsi="Calibri" w:cs="Calibri"/>
                      <w:sz w:val="24"/>
                      <w:szCs w:val="22"/>
                    </w:rPr>
                  </w:pPr>
                  <w:r>
                    <w:rPr>
                      <w:rFonts w:ascii="Calibri" w:hAnsi="Calibri" w:cs="Calibri"/>
                      <w:sz w:val="24"/>
                      <w:szCs w:val="22"/>
                    </w:rPr>
                    <w:t>Response</w:t>
                  </w:r>
                </w:p>
              </w:tc>
            </w:tr>
          </w:tbl>
          <w:p w14:paraId="180F9D46" w14:textId="77777777" w:rsidR="00F352AE" w:rsidRPr="00BC7785" w:rsidRDefault="00F352AE" w:rsidP="00917CD7">
            <w:pPr>
              <w:rPr>
                <w:rFonts w:ascii="Arial" w:hAnsi="Arial" w:cs="Arial"/>
              </w:rPr>
            </w:pP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114C57" w14:textId="77777777" w:rsidR="00F352AE" w:rsidRDefault="00F352AE" w:rsidP="00917CD7">
            <w:pPr>
              <w:jc w:val="center"/>
              <w:rPr>
                <w:rFonts w:ascii="Arial" w:hAnsi="Arial" w:cs="Arial"/>
              </w:rPr>
            </w:pPr>
          </w:p>
        </w:tc>
      </w:tr>
      <w:tr w:rsidR="009C65AF" w14:paraId="3A0FA5A9" w14:textId="77777777" w:rsidTr="00F170D9">
        <w:tc>
          <w:tcPr>
            <w:tcW w:w="24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DD0D22" w14:textId="77777777" w:rsidR="009C65AF" w:rsidRDefault="00F06C53" w:rsidP="009C65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7:30</w:t>
            </w:r>
          </w:p>
        </w:tc>
        <w:tc>
          <w:tcPr>
            <w:tcW w:w="6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4DAF16" w14:textId="77777777" w:rsidR="009C65AF" w:rsidRDefault="009C65AF" w:rsidP="009C65A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Meal break</w:t>
            </w: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42C1C0" w14:textId="77777777" w:rsidR="009C65AF" w:rsidRDefault="009C65AF" w:rsidP="009C65AF">
            <w:pPr>
              <w:jc w:val="center"/>
              <w:rPr>
                <w:rFonts w:ascii="Arial" w:hAnsi="Arial" w:cs="Arial"/>
              </w:rPr>
            </w:pPr>
          </w:p>
        </w:tc>
      </w:tr>
      <w:tr w:rsidR="009C65AF" w:rsidRPr="00414B02" w14:paraId="2DC9A8EF" w14:textId="77777777" w:rsidTr="00F170D9">
        <w:tc>
          <w:tcPr>
            <w:tcW w:w="24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53261B" w14:textId="77777777" w:rsidR="009C65AF" w:rsidRDefault="00F06C53" w:rsidP="009C65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7:50</w:t>
            </w:r>
          </w:p>
          <w:p w14:paraId="61E987E3" w14:textId="77777777" w:rsidR="009C65AF" w:rsidRDefault="009C65AF" w:rsidP="009C65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  <w:r w:rsidR="00F06C53">
              <w:rPr>
                <w:rFonts w:ascii="Arial" w:hAnsi="Arial" w:cs="Arial"/>
              </w:rPr>
              <w:t>pm</w:t>
            </w:r>
          </w:p>
        </w:tc>
        <w:tc>
          <w:tcPr>
            <w:tcW w:w="6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0F0480" w14:textId="77777777" w:rsidR="009C65AF" w:rsidRDefault="009C65AF" w:rsidP="009C65A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Fine Session</w:t>
            </w:r>
          </w:p>
          <w:p w14:paraId="762C980F" w14:textId="77777777" w:rsidR="0061677C" w:rsidRDefault="009C65AF" w:rsidP="009C65A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Close the meeting</w:t>
            </w:r>
          </w:p>
          <w:p w14:paraId="27D2776E" w14:textId="77777777" w:rsidR="009C65AF" w:rsidRDefault="009C65AF" w:rsidP="009C65A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Run Choc Lotto</w:t>
            </w: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3C73BA" w14:textId="77777777" w:rsidR="009C65AF" w:rsidRDefault="009C65AF" w:rsidP="009C65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Sergeant</w:t>
            </w:r>
          </w:p>
          <w:p w14:paraId="3A308C53" w14:textId="77777777" w:rsidR="009C65AF" w:rsidRDefault="009C65AF" w:rsidP="009C65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President</w:t>
            </w:r>
          </w:p>
          <w:p w14:paraId="73841940" w14:textId="77777777" w:rsidR="009C65AF" w:rsidRDefault="009C65AF" w:rsidP="009C65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Chris McLeod</w:t>
            </w:r>
          </w:p>
        </w:tc>
      </w:tr>
      <w:tr w:rsidR="009C65AF" w:rsidRPr="00414B02" w14:paraId="17553B10" w14:textId="77777777" w:rsidTr="00F170D9">
        <w:tc>
          <w:tcPr>
            <w:tcW w:w="24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6295E4" w14:textId="77777777" w:rsidR="009C65AF" w:rsidRDefault="009C65AF" w:rsidP="009C65A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1D2717" w14:textId="77777777" w:rsidR="009C65AF" w:rsidRDefault="009C65AF" w:rsidP="009C65AF">
            <w:pPr>
              <w:rPr>
                <w:rFonts w:ascii="Arial" w:hAnsi="Arial" w:cs="Arial"/>
              </w:rPr>
            </w:pP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718056" w14:textId="77777777" w:rsidR="009C65AF" w:rsidRDefault="009C65AF" w:rsidP="009C65AF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3BC783CB" w14:textId="77777777" w:rsidR="00F352AE" w:rsidRDefault="00F352AE" w:rsidP="00380AA9">
      <w:pPr>
        <w:spacing w:after="100" w:line="240" w:lineRule="auto"/>
      </w:pPr>
    </w:p>
    <w:p w14:paraId="7017D850" w14:textId="77777777" w:rsidR="004D4803" w:rsidRDefault="004D4803" w:rsidP="00380AA9">
      <w:pPr>
        <w:spacing w:after="100" w:line="240" w:lineRule="auto"/>
      </w:pPr>
    </w:p>
    <w:p w14:paraId="5DD25F89" w14:textId="77777777" w:rsidR="00F06C53" w:rsidRDefault="00F06C53" w:rsidP="00380AA9">
      <w:pPr>
        <w:spacing w:after="100" w:line="240" w:lineRule="auto"/>
      </w:pPr>
    </w:p>
    <w:p w14:paraId="6AA7E8F4" w14:textId="77777777" w:rsidR="00713EF9" w:rsidRDefault="00713EF9" w:rsidP="00380AA9">
      <w:pPr>
        <w:spacing w:after="100" w:line="240" w:lineRule="auto"/>
      </w:pPr>
    </w:p>
    <w:p w14:paraId="46A0BED8" w14:textId="77777777" w:rsidR="00F06C53" w:rsidRDefault="00F06C53" w:rsidP="00380AA9">
      <w:pPr>
        <w:spacing w:after="100" w:line="240" w:lineRule="auto"/>
      </w:pPr>
    </w:p>
    <w:p w14:paraId="1FC63505" w14:textId="77777777" w:rsidR="009F6279" w:rsidRDefault="009F6279" w:rsidP="009F6279">
      <w:pPr>
        <w:pStyle w:val="Heading1"/>
      </w:pPr>
      <w:r>
        <w:lastRenderedPageBreak/>
        <w:t>Birthdays</w:t>
      </w:r>
    </w:p>
    <w:p w14:paraId="11ECBE69" w14:textId="77777777" w:rsidR="000B4070" w:rsidRPr="000B4070" w:rsidRDefault="000B4070" w:rsidP="000B4070">
      <w:pPr>
        <w:pStyle w:val="Heading1"/>
        <w:rPr>
          <w:rFonts w:asciiTheme="minorHAnsi" w:eastAsiaTheme="minorEastAsia" w:hAnsiTheme="minorHAnsi" w:cstheme="minorBidi"/>
          <w:color w:val="auto"/>
          <w:sz w:val="22"/>
          <w:szCs w:val="21"/>
        </w:rPr>
      </w:pPr>
      <w:r w:rsidRPr="000B4070">
        <w:rPr>
          <w:rFonts w:asciiTheme="minorHAnsi" w:eastAsiaTheme="minorEastAsia" w:hAnsiTheme="minorHAnsi" w:cstheme="minorBidi"/>
          <w:color w:val="auto"/>
          <w:sz w:val="22"/>
          <w:szCs w:val="21"/>
        </w:rPr>
        <w:t>St. Clair, Anna</w:t>
      </w:r>
      <w:r w:rsidRPr="000B4070">
        <w:rPr>
          <w:rFonts w:asciiTheme="minorHAnsi" w:eastAsiaTheme="minorEastAsia" w:hAnsiTheme="minorHAnsi" w:cstheme="minorBidi"/>
          <w:color w:val="auto"/>
          <w:sz w:val="22"/>
          <w:szCs w:val="21"/>
        </w:rPr>
        <w:tab/>
        <w:t>May 2</w:t>
      </w:r>
    </w:p>
    <w:p w14:paraId="42518176" w14:textId="77777777" w:rsidR="000B4070" w:rsidRPr="000B4070" w:rsidRDefault="000B4070" w:rsidP="000B4070">
      <w:pPr>
        <w:pStyle w:val="Heading1"/>
        <w:rPr>
          <w:rFonts w:asciiTheme="minorHAnsi" w:eastAsiaTheme="minorEastAsia" w:hAnsiTheme="minorHAnsi" w:cstheme="minorBidi"/>
          <w:color w:val="auto"/>
          <w:sz w:val="22"/>
          <w:szCs w:val="21"/>
        </w:rPr>
      </w:pPr>
      <w:r w:rsidRPr="000B4070">
        <w:rPr>
          <w:rFonts w:asciiTheme="minorHAnsi" w:eastAsiaTheme="minorEastAsia" w:hAnsiTheme="minorHAnsi" w:cstheme="minorBidi"/>
          <w:color w:val="auto"/>
          <w:sz w:val="22"/>
          <w:szCs w:val="21"/>
        </w:rPr>
        <w:t>Wilson, Susi</w:t>
      </w:r>
      <w:r w:rsidRPr="000B4070">
        <w:rPr>
          <w:rFonts w:asciiTheme="minorHAnsi" w:eastAsiaTheme="minorEastAsia" w:hAnsiTheme="minorHAnsi" w:cstheme="minorBidi"/>
          <w:color w:val="auto"/>
          <w:sz w:val="22"/>
          <w:szCs w:val="21"/>
        </w:rPr>
        <w:tab/>
        <w:t>May 2</w:t>
      </w:r>
    </w:p>
    <w:p w14:paraId="4BE05200" w14:textId="77777777" w:rsidR="000B4070" w:rsidRPr="000B4070" w:rsidRDefault="000B4070" w:rsidP="000B4070">
      <w:pPr>
        <w:pStyle w:val="Heading1"/>
        <w:rPr>
          <w:rFonts w:asciiTheme="minorHAnsi" w:eastAsiaTheme="minorEastAsia" w:hAnsiTheme="minorHAnsi" w:cstheme="minorBidi"/>
          <w:color w:val="auto"/>
          <w:sz w:val="22"/>
          <w:szCs w:val="21"/>
        </w:rPr>
      </w:pPr>
      <w:r w:rsidRPr="000B4070">
        <w:rPr>
          <w:rFonts w:asciiTheme="minorHAnsi" w:eastAsiaTheme="minorEastAsia" w:hAnsiTheme="minorHAnsi" w:cstheme="minorBidi"/>
          <w:color w:val="auto"/>
          <w:sz w:val="22"/>
          <w:szCs w:val="21"/>
        </w:rPr>
        <w:t>Barrot, Gayle</w:t>
      </w:r>
      <w:r w:rsidRPr="000B4070">
        <w:rPr>
          <w:rFonts w:asciiTheme="minorHAnsi" w:eastAsiaTheme="minorEastAsia" w:hAnsiTheme="minorHAnsi" w:cstheme="minorBidi"/>
          <w:color w:val="auto"/>
          <w:sz w:val="22"/>
          <w:szCs w:val="21"/>
        </w:rPr>
        <w:tab/>
        <w:t>May 9</w:t>
      </w:r>
    </w:p>
    <w:p w14:paraId="77B6A46F" w14:textId="77777777" w:rsidR="000B4070" w:rsidRPr="000B4070" w:rsidRDefault="000B4070" w:rsidP="000B4070">
      <w:pPr>
        <w:pStyle w:val="Heading1"/>
        <w:rPr>
          <w:rFonts w:asciiTheme="minorHAnsi" w:eastAsiaTheme="minorEastAsia" w:hAnsiTheme="minorHAnsi" w:cstheme="minorBidi"/>
          <w:color w:val="auto"/>
          <w:sz w:val="22"/>
          <w:szCs w:val="21"/>
        </w:rPr>
      </w:pPr>
      <w:r w:rsidRPr="000B4070">
        <w:rPr>
          <w:rFonts w:asciiTheme="minorHAnsi" w:eastAsiaTheme="minorEastAsia" w:hAnsiTheme="minorHAnsi" w:cstheme="minorBidi"/>
          <w:color w:val="auto"/>
          <w:sz w:val="22"/>
          <w:szCs w:val="21"/>
        </w:rPr>
        <w:t>Bannister, Tracey-Lee</w:t>
      </w:r>
      <w:r w:rsidRPr="000B4070">
        <w:rPr>
          <w:rFonts w:asciiTheme="minorHAnsi" w:eastAsiaTheme="minorEastAsia" w:hAnsiTheme="minorHAnsi" w:cstheme="minorBidi"/>
          <w:color w:val="auto"/>
          <w:sz w:val="22"/>
          <w:szCs w:val="21"/>
        </w:rPr>
        <w:tab/>
        <w:t>May 25</w:t>
      </w:r>
    </w:p>
    <w:p w14:paraId="34CF3FBE" w14:textId="77777777" w:rsidR="000B4070" w:rsidRDefault="000B4070" w:rsidP="000B4070">
      <w:pPr>
        <w:pStyle w:val="Heading1"/>
        <w:rPr>
          <w:rFonts w:asciiTheme="minorHAnsi" w:eastAsiaTheme="minorEastAsia" w:hAnsiTheme="minorHAnsi" w:cstheme="minorBidi"/>
          <w:color w:val="auto"/>
          <w:sz w:val="22"/>
          <w:szCs w:val="21"/>
        </w:rPr>
      </w:pPr>
      <w:r w:rsidRPr="000B4070">
        <w:rPr>
          <w:rFonts w:asciiTheme="minorHAnsi" w:eastAsiaTheme="minorEastAsia" w:hAnsiTheme="minorHAnsi" w:cstheme="minorBidi"/>
          <w:color w:val="auto"/>
          <w:sz w:val="22"/>
          <w:szCs w:val="21"/>
        </w:rPr>
        <w:t>Mistry, Hita</w:t>
      </w:r>
      <w:r w:rsidRPr="000B4070">
        <w:rPr>
          <w:rFonts w:asciiTheme="minorHAnsi" w:eastAsiaTheme="minorEastAsia" w:hAnsiTheme="minorHAnsi" w:cstheme="minorBidi"/>
          <w:color w:val="auto"/>
          <w:sz w:val="22"/>
          <w:szCs w:val="21"/>
        </w:rPr>
        <w:tab/>
        <w:t>May 3</w:t>
      </w:r>
      <w:r>
        <w:rPr>
          <w:rFonts w:asciiTheme="minorHAnsi" w:eastAsiaTheme="minorEastAsia" w:hAnsiTheme="minorHAnsi" w:cstheme="minorBidi"/>
          <w:color w:val="auto"/>
          <w:sz w:val="22"/>
          <w:szCs w:val="21"/>
        </w:rPr>
        <w:t xml:space="preserve">0 </w:t>
      </w:r>
    </w:p>
    <w:p w14:paraId="0DCD3AF6" w14:textId="77777777" w:rsidR="000B4070" w:rsidRPr="000B4070" w:rsidRDefault="000B4070" w:rsidP="000B4070">
      <w:pPr>
        <w:pStyle w:val="Heading1"/>
        <w:rPr>
          <w:rFonts w:asciiTheme="minorHAnsi" w:eastAsiaTheme="minorEastAsia" w:hAnsiTheme="minorHAnsi" w:cstheme="minorBidi"/>
          <w:color w:val="auto"/>
          <w:sz w:val="22"/>
          <w:szCs w:val="21"/>
        </w:rPr>
      </w:pPr>
      <w:r w:rsidRPr="000B4070">
        <w:rPr>
          <w:rFonts w:asciiTheme="minorHAnsi" w:eastAsiaTheme="minorEastAsia" w:hAnsiTheme="minorHAnsi" w:cstheme="minorBidi"/>
          <w:color w:val="auto"/>
          <w:sz w:val="22"/>
          <w:szCs w:val="21"/>
        </w:rPr>
        <w:t>Henk</w:t>
      </w:r>
      <w:r>
        <w:rPr>
          <w:rFonts w:asciiTheme="minorHAnsi" w:eastAsiaTheme="minorEastAsia" w:hAnsiTheme="minorHAnsi" w:cstheme="minorBidi"/>
          <w:color w:val="auto"/>
          <w:sz w:val="22"/>
          <w:szCs w:val="21"/>
        </w:rPr>
        <w:t xml:space="preserve"> </w:t>
      </w:r>
      <w:r w:rsidRPr="000B4070">
        <w:rPr>
          <w:rFonts w:asciiTheme="minorHAnsi" w:eastAsiaTheme="minorEastAsia" w:hAnsiTheme="minorHAnsi" w:cstheme="minorBidi"/>
          <w:color w:val="auto"/>
          <w:sz w:val="22"/>
          <w:szCs w:val="21"/>
        </w:rPr>
        <w:t>Van Den Bergen</w:t>
      </w:r>
      <w:r>
        <w:rPr>
          <w:rFonts w:asciiTheme="minorHAnsi" w:eastAsiaTheme="minorEastAsia" w:hAnsiTheme="minorHAnsi" w:cstheme="minorBidi"/>
          <w:color w:val="auto"/>
          <w:sz w:val="22"/>
          <w:szCs w:val="21"/>
        </w:rPr>
        <w:t xml:space="preserve"> </w:t>
      </w:r>
      <w:r w:rsidRPr="000B4070">
        <w:rPr>
          <w:rFonts w:asciiTheme="minorHAnsi" w:eastAsiaTheme="minorEastAsia" w:hAnsiTheme="minorHAnsi" w:cstheme="minorBidi"/>
          <w:color w:val="auto"/>
          <w:sz w:val="22"/>
          <w:szCs w:val="21"/>
        </w:rPr>
        <w:t>May 12</w:t>
      </w:r>
    </w:p>
    <w:p w14:paraId="155BA82A" w14:textId="77777777" w:rsidR="000B4070" w:rsidRPr="000B4070" w:rsidRDefault="000B4070" w:rsidP="000B4070"/>
    <w:p w14:paraId="784F20F5" w14:textId="77777777" w:rsidR="004D4803" w:rsidRDefault="004D4803" w:rsidP="000B4070">
      <w:pPr>
        <w:pStyle w:val="Heading1"/>
      </w:pPr>
      <w:r>
        <w:t>Anniversaries – Joining Rotary</w:t>
      </w:r>
    </w:p>
    <w:p w14:paraId="0EB03EB5" w14:textId="77777777" w:rsidR="000B4070" w:rsidRDefault="000B4070" w:rsidP="00650E83">
      <w:pPr>
        <w:pStyle w:val="Heading1"/>
        <w:rPr>
          <w:rFonts w:asciiTheme="minorHAnsi" w:eastAsiaTheme="minorEastAsia" w:hAnsiTheme="minorHAnsi" w:cstheme="minorBidi"/>
          <w:color w:val="auto"/>
          <w:sz w:val="22"/>
          <w:szCs w:val="21"/>
        </w:rPr>
      </w:pPr>
      <w:r w:rsidRPr="000B4070">
        <w:rPr>
          <w:rFonts w:asciiTheme="minorHAnsi" w:eastAsiaTheme="minorEastAsia" w:hAnsiTheme="minorHAnsi" w:cstheme="minorBidi"/>
          <w:color w:val="auto"/>
          <w:sz w:val="22"/>
          <w:szCs w:val="21"/>
        </w:rPr>
        <w:t>McLeod, Christine</w:t>
      </w:r>
      <w:r w:rsidRPr="000B4070">
        <w:rPr>
          <w:rFonts w:asciiTheme="minorHAnsi" w:eastAsiaTheme="minorEastAsia" w:hAnsiTheme="minorHAnsi" w:cstheme="minorBidi"/>
          <w:color w:val="auto"/>
          <w:sz w:val="22"/>
          <w:szCs w:val="21"/>
        </w:rPr>
        <w:tab/>
      </w:r>
      <w:r w:rsidRPr="000B4070">
        <w:rPr>
          <w:rFonts w:asciiTheme="minorHAnsi" w:eastAsiaTheme="minorEastAsia" w:hAnsiTheme="minorHAnsi" w:cstheme="minorBidi"/>
          <w:color w:val="auto"/>
          <w:sz w:val="22"/>
          <w:szCs w:val="21"/>
        </w:rPr>
        <w:tab/>
      </w:r>
      <w:proofErr w:type="gramStart"/>
      <w:r>
        <w:rPr>
          <w:rFonts w:asciiTheme="minorHAnsi" w:eastAsiaTheme="minorEastAsia" w:hAnsiTheme="minorHAnsi" w:cstheme="minorBidi"/>
          <w:color w:val="auto"/>
          <w:sz w:val="22"/>
          <w:szCs w:val="21"/>
        </w:rPr>
        <w:t xml:space="preserve">3 </w:t>
      </w:r>
      <w:r w:rsidRPr="000B4070">
        <w:rPr>
          <w:rFonts w:asciiTheme="minorHAnsi" w:eastAsiaTheme="minorEastAsia" w:hAnsiTheme="minorHAnsi" w:cstheme="minorBidi"/>
          <w:color w:val="auto"/>
          <w:sz w:val="22"/>
          <w:szCs w:val="21"/>
        </w:rPr>
        <w:t xml:space="preserve"> years</w:t>
      </w:r>
      <w:proofErr w:type="gramEnd"/>
      <w:r w:rsidRPr="000B4070">
        <w:rPr>
          <w:rFonts w:asciiTheme="minorHAnsi" w:eastAsiaTheme="minorEastAsia" w:hAnsiTheme="minorHAnsi" w:cstheme="minorBidi"/>
          <w:color w:val="auto"/>
          <w:sz w:val="22"/>
          <w:szCs w:val="21"/>
        </w:rPr>
        <w:tab/>
        <w:t>May 31</w:t>
      </w:r>
      <w:proofErr w:type="gramStart"/>
      <w:r w:rsidRPr="000B4070">
        <w:rPr>
          <w:rFonts w:asciiTheme="minorHAnsi" w:eastAsiaTheme="minorEastAsia" w:hAnsiTheme="minorHAnsi" w:cstheme="minorBidi"/>
          <w:color w:val="auto"/>
          <w:sz w:val="22"/>
          <w:szCs w:val="21"/>
        </w:rPr>
        <w:t xml:space="preserve"> 2022</w:t>
      </w:r>
      <w:proofErr w:type="gramEnd"/>
    </w:p>
    <w:p w14:paraId="1A626838" w14:textId="77777777" w:rsidR="00A93FC0" w:rsidRDefault="00A93FC0" w:rsidP="00650E83">
      <w:pPr>
        <w:pStyle w:val="Heading1"/>
      </w:pPr>
      <w:r>
        <w:t>Anniversaries – Wedding.</w:t>
      </w:r>
    </w:p>
    <w:p w14:paraId="4C44E43D" w14:textId="77777777" w:rsidR="009B6B77" w:rsidRPr="00732AA2" w:rsidRDefault="009B6B77" w:rsidP="009B6B77">
      <w:pPr>
        <w:pStyle w:val="Heading1"/>
      </w:pPr>
      <w:r>
        <w:t>Duties</w:t>
      </w:r>
      <w:r w:rsidR="004D5EA6">
        <w:t xml:space="preserve"> </w:t>
      </w:r>
      <w:r w:rsidR="0035363C">
        <w:t xml:space="preserve">Tuesday </w:t>
      </w:r>
      <w:r w:rsidR="00CB38BD">
        <w:t>June 03</w:t>
      </w:r>
    </w:p>
    <w:tbl>
      <w:tblPr>
        <w:tblStyle w:val="TableGrid"/>
        <w:tblW w:w="110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2126"/>
        <w:gridCol w:w="95"/>
        <w:gridCol w:w="331"/>
        <w:gridCol w:w="425"/>
        <w:gridCol w:w="2296"/>
        <w:gridCol w:w="3919"/>
      </w:tblGrid>
      <w:tr w:rsidR="00D90329" w14:paraId="1249CCDF" w14:textId="77777777" w:rsidTr="00461B4C">
        <w:trPr>
          <w:trHeight w:val="121"/>
        </w:trPr>
        <w:tc>
          <w:tcPr>
            <w:tcW w:w="1843" w:type="dxa"/>
          </w:tcPr>
          <w:p w14:paraId="09F4E556" w14:textId="77777777" w:rsidR="00D90329" w:rsidRPr="00E70D1B" w:rsidRDefault="00D90329" w:rsidP="00D90329">
            <w:pPr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 w:rsidRPr="00E70D1B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Chairperson:</w:t>
            </w:r>
            <w:r w:rsidR="000F6A2B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 xml:space="preserve"> </w:t>
            </w:r>
          </w:p>
        </w:tc>
        <w:tc>
          <w:tcPr>
            <w:tcW w:w="2126" w:type="dxa"/>
          </w:tcPr>
          <w:p w14:paraId="130EBA4F" w14:textId="77777777" w:rsidR="000F6A2B" w:rsidRPr="00E70D1B" w:rsidRDefault="00AB1C73" w:rsidP="00D90329">
            <w:pPr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Kristine Ash</w:t>
            </w:r>
          </w:p>
        </w:tc>
        <w:tc>
          <w:tcPr>
            <w:tcW w:w="851" w:type="dxa"/>
            <w:gridSpan w:val="3"/>
          </w:tcPr>
          <w:p w14:paraId="370E26AA" w14:textId="77777777" w:rsidR="00D90329" w:rsidRPr="00E70D1B" w:rsidRDefault="00D90329" w:rsidP="00D90329">
            <w:pPr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296" w:type="dxa"/>
          </w:tcPr>
          <w:p w14:paraId="34EE29EA" w14:textId="77777777" w:rsidR="00D90329" w:rsidRPr="00E70D1B" w:rsidRDefault="00D90329" w:rsidP="00D90329">
            <w:pPr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 xml:space="preserve">                 </w:t>
            </w:r>
            <w:r w:rsidRPr="00E70D1B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Speaker:</w:t>
            </w:r>
            <w:r w:rsidR="000F6A2B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 xml:space="preserve"> </w:t>
            </w:r>
            <w:r w:rsidR="00FF5306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 xml:space="preserve"> </w:t>
            </w:r>
          </w:p>
        </w:tc>
        <w:tc>
          <w:tcPr>
            <w:tcW w:w="3919" w:type="dxa"/>
          </w:tcPr>
          <w:p w14:paraId="2FCACDE6" w14:textId="77777777" w:rsidR="00D90329" w:rsidRPr="00E70D1B" w:rsidRDefault="00AB1C73" w:rsidP="00D90329">
            <w:pPr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Kirsty Porter – Umbrella Dementia Cafe</w:t>
            </w:r>
          </w:p>
        </w:tc>
      </w:tr>
      <w:tr w:rsidR="00D90329" w14:paraId="699FA134" w14:textId="77777777" w:rsidTr="00461B4C">
        <w:trPr>
          <w:trHeight w:val="115"/>
        </w:trPr>
        <w:tc>
          <w:tcPr>
            <w:tcW w:w="1843" w:type="dxa"/>
          </w:tcPr>
          <w:p w14:paraId="34453219" w14:textId="77777777" w:rsidR="00D90329" w:rsidRPr="00E70D1B" w:rsidRDefault="00D90329" w:rsidP="00D90329">
            <w:pPr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 w:rsidRPr="00E70D1B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Fellowship:</w:t>
            </w:r>
          </w:p>
        </w:tc>
        <w:tc>
          <w:tcPr>
            <w:tcW w:w="2552" w:type="dxa"/>
            <w:gridSpan w:val="3"/>
          </w:tcPr>
          <w:p w14:paraId="5D9FAD91" w14:textId="77777777" w:rsidR="00D90329" w:rsidRPr="00E70D1B" w:rsidRDefault="00461B4C" w:rsidP="00D90329">
            <w:pPr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Vicki Van Den Bergen</w:t>
            </w:r>
          </w:p>
        </w:tc>
        <w:tc>
          <w:tcPr>
            <w:tcW w:w="425" w:type="dxa"/>
          </w:tcPr>
          <w:p w14:paraId="51D26E43" w14:textId="77777777" w:rsidR="00D90329" w:rsidRPr="00E70D1B" w:rsidRDefault="00D90329" w:rsidP="00D90329">
            <w:pPr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296" w:type="dxa"/>
          </w:tcPr>
          <w:p w14:paraId="10DCF156" w14:textId="77777777" w:rsidR="00D90329" w:rsidRPr="00E70D1B" w:rsidRDefault="00D90329" w:rsidP="005B545D">
            <w:pPr>
              <w:jc w:val="center"/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 w:rsidRPr="00E70D1B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Speaker Minder:</w:t>
            </w:r>
            <w:r w:rsidR="000F6A2B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 xml:space="preserve"> </w:t>
            </w:r>
          </w:p>
        </w:tc>
        <w:tc>
          <w:tcPr>
            <w:tcW w:w="3919" w:type="dxa"/>
          </w:tcPr>
          <w:p w14:paraId="0723206D" w14:textId="77777777" w:rsidR="00D90329" w:rsidRPr="00E70D1B" w:rsidRDefault="00461B4C" w:rsidP="00D90329">
            <w:pPr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Lyn Beckwith</w:t>
            </w:r>
          </w:p>
        </w:tc>
      </w:tr>
      <w:tr w:rsidR="00D90329" w14:paraId="5C0DF9D5" w14:textId="77777777" w:rsidTr="00461B4C">
        <w:trPr>
          <w:trHeight w:val="810"/>
        </w:trPr>
        <w:tc>
          <w:tcPr>
            <w:tcW w:w="1843" w:type="dxa"/>
          </w:tcPr>
          <w:p w14:paraId="2BF83D28" w14:textId="77777777" w:rsidR="00D90329" w:rsidRDefault="00D90329" w:rsidP="00D90329">
            <w:pPr>
              <w:rPr>
                <w:rFonts w:ascii="Calibri" w:hAnsi="Calibri" w:cs="Calibri"/>
                <w:sz w:val="24"/>
                <w:szCs w:val="22"/>
              </w:rPr>
            </w:pPr>
            <w:r w:rsidRPr="00E70D1B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Furnishings</w:t>
            </w:r>
            <w:r w:rsidRPr="00E70D1B">
              <w:rPr>
                <w:rFonts w:ascii="Calibri" w:hAnsi="Calibri" w:cs="Calibri"/>
                <w:sz w:val="24"/>
                <w:szCs w:val="22"/>
              </w:rPr>
              <w:t>:</w:t>
            </w:r>
          </w:p>
          <w:p w14:paraId="6D4EE545" w14:textId="77777777" w:rsidR="00D90329" w:rsidRPr="00E70D1B" w:rsidRDefault="00D90329" w:rsidP="00D90329">
            <w:pPr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Response:</w:t>
            </w:r>
            <w:r w:rsidRPr="00E70D1B">
              <w:rPr>
                <w:rFonts w:ascii="Calibri" w:hAnsi="Calibri" w:cs="Calibri"/>
                <w:sz w:val="24"/>
                <w:szCs w:val="22"/>
              </w:rPr>
              <w:t xml:space="preserve">  </w:t>
            </w:r>
          </w:p>
        </w:tc>
        <w:tc>
          <w:tcPr>
            <w:tcW w:w="2221" w:type="dxa"/>
            <w:gridSpan w:val="2"/>
          </w:tcPr>
          <w:p w14:paraId="06BE7BAF" w14:textId="77777777" w:rsidR="00D90329" w:rsidRDefault="00461B4C" w:rsidP="00D90329">
            <w:pPr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Ian Ash</w:t>
            </w:r>
          </w:p>
          <w:p w14:paraId="549BA68A" w14:textId="77777777" w:rsidR="000F6A2B" w:rsidRPr="00E70D1B" w:rsidRDefault="00461B4C" w:rsidP="00D90329">
            <w:pPr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Kerith Cummings</w:t>
            </w:r>
          </w:p>
        </w:tc>
        <w:tc>
          <w:tcPr>
            <w:tcW w:w="756" w:type="dxa"/>
            <w:gridSpan w:val="2"/>
          </w:tcPr>
          <w:p w14:paraId="7250DE49" w14:textId="77777777" w:rsidR="00D90329" w:rsidRDefault="00D90329" w:rsidP="00D90329">
            <w:pPr>
              <w:rPr>
                <w:rFonts w:ascii="Calibri" w:hAnsi="Calibri" w:cs="Calibri"/>
                <w:sz w:val="24"/>
                <w:szCs w:val="22"/>
              </w:rPr>
            </w:pPr>
          </w:p>
          <w:p w14:paraId="236C94C7" w14:textId="77777777" w:rsidR="000F6A2B" w:rsidRPr="00E70D1B" w:rsidRDefault="000F6A2B" w:rsidP="00D90329">
            <w:pPr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296" w:type="dxa"/>
          </w:tcPr>
          <w:p w14:paraId="17944C52" w14:textId="77777777" w:rsidR="00D90329" w:rsidRPr="00E70D1B" w:rsidRDefault="00D90329" w:rsidP="00D90329">
            <w:pPr>
              <w:jc w:val="center"/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 xml:space="preserve">        </w:t>
            </w:r>
            <w:r w:rsidRPr="00E70D1B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Toast to Glades:</w:t>
            </w:r>
          </w:p>
        </w:tc>
        <w:tc>
          <w:tcPr>
            <w:tcW w:w="3919" w:type="dxa"/>
          </w:tcPr>
          <w:p w14:paraId="2F4097D8" w14:textId="77777777" w:rsidR="00D90329" w:rsidRPr="00E70D1B" w:rsidRDefault="00FF5306" w:rsidP="00D90329">
            <w:pPr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NA</w:t>
            </w:r>
          </w:p>
        </w:tc>
      </w:tr>
    </w:tbl>
    <w:p w14:paraId="1F363B58" w14:textId="77777777" w:rsidR="004D5EA6" w:rsidRDefault="004D5EA6" w:rsidP="004D5EA6"/>
    <w:sectPr w:rsidR="004D5EA6" w:rsidSect="004D0C18">
      <w:footerReference w:type="default" r:id="rId11"/>
      <w:headerReference w:type="first" r:id="rId12"/>
      <w:footerReference w:type="first" r:id="rId13"/>
      <w:pgSz w:w="11906" w:h="16838" w:code="9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BB7A1B" w14:textId="77777777" w:rsidR="00DE758F" w:rsidRDefault="00DE758F">
      <w:r>
        <w:separator/>
      </w:r>
    </w:p>
  </w:endnote>
  <w:endnote w:type="continuationSeparator" w:id="0">
    <w:p w14:paraId="31748281" w14:textId="77777777" w:rsidR="00DE758F" w:rsidRDefault="00DE75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76245" w14:textId="77777777" w:rsidR="00A54EE7" w:rsidRDefault="00A54EE7" w:rsidP="005620F8">
    <w:pPr>
      <w:pStyle w:val="Footer"/>
      <w:jc w:val="left"/>
      <w:rPr>
        <w:rFonts w:ascii="Britannic Bold" w:hAnsi="Britannic Bold"/>
        <w:color w:val="7A610D" w:themeColor="accent3" w:themeShade="80"/>
        <w:sz w:val="24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9C33D" w14:textId="77777777" w:rsidR="005620F8" w:rsidRDefault="005620F8" w:rsidP="00BB4C32">
    <w:pPr>
      <w:pStyle w:val="Footer"/>
      <w:tabs>
        <w:tab w:val="left" w:pos="613"/>
      </w:tabs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BCF33" w14:textId="77777777" w:rsidR="00DE758F" w:rsidRDefault="00DE758F">
      <w:r>
        <w:separator/>
      </w:r>
    </w:p>
  </w:footnote>
  <w:footnote w:type="continuationSeparator" w:id="0">
    <w:p w14:paraId="7372FCF3" w14:textId="77777777" w:rsidR="00DE758F" w:rsidRDefault="00DE75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48D1B" w14:textId="77777777" w:rsidR="009F6279" w:rsidRDefault="009F6279" w:rsidP="002D7F5B">
    <w:pPr>
      <w:pStyle w:val="Titl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332316C" wp14:editId="679EE090">
          <wp:simplePos x="0" y="0"/>
          <wp:positionH relativeFrom="column">
            <wp:posOffset>431800</wp:posOffset>
          </wp:positionH>
          <wp:positionV relativeFrom="paragraph">
            <wp:posOffset>-384175</wp:posOffset>
          </wp:positionV>
          <wp:extent cx="5731510" cy="1068070"/>
          <wp:effectExtent l="0" t="0" r="0" b="0"/>
          <wp:wrapNone/>
          <wp:docPr id="392154261" name="Picture 1" descr="Emeral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merald 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1068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E623F9" w14:textId="77777777" w:rsidR="002D7F5B" w:rsidRPr="009F6279" w:rsidRDefault="009F6279" w:rsidP="009F6279">
    <w:pPr>
      <w:pStyle w:val="Title"/>
      <w:jc w:val="center"/>
      <w:rPr>
        <w:b w:val="0"/>
        <w:bCs w:val="0"/>
        <w:caps w:val="0"/>
        <w:color w:val="000000" w:themeColor="text1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  <w14:textFill>
          <w14:solidFill>
            <w14:schemeClr w14:val="tx1"/>
          </w14:solidFill>
        </w14:textFill>
      </w:rPr>
    </w:pPr>
    <w:r w:rsidRPr="009F6279">
      <w:rPr>
        <w:b w:val="0"/>
        <w:bCs w:val="0"/>
        <w:caps w:val="0"/>
        <w:color w:val="000000" w:themeColor="text1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  <w14:textFill>
          <w14:solidFill>
            <w14:schemeClr w14:val="tx1"/>
          </w14:solidFill>
        </w14:textFill>
      </w:rPr>
      <w:t>A G E N D A</w:t>
    </w:r>
  </w:p>
  <w:p w14:paraId="5CFEAECB" w14:textId="77777777" w:rsidR="002D7F5B" w:rsidRDefault="002D7F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71A2A6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4B816B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6724E8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8CC5BD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E8AAC0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0DEA43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260559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58582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43886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CFCF1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34415"/>
    <w:multiLevelType w:val="hybridMultilevel"/>
    <w:tmpl w:val="A350C1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0F2C5B"/>
    <w:multiLevelType w:val="hybridMultilevel"/>
    <w:tmpl w:val="A45C0A6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5736AB"/>
    <w:multiLevelType w:val="hybridMultilevel"/>
    <w:tmpl w:val="1C2634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90519E"/>
    <w:multiLevelType w:val="multilevel"/>
    <w:tmpl w:val="AED6F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7B84627"/>
    <w:multiLevelType w:val="hybridMultilevel"/>
    <w:tmpl w:val="2C9014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435FA5"/>
    <w:multiLevelType w:val="hybridMultilevel"/>
    <w:tmpl w:val="2EC480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1694486">
    <w:abstractNumId w:val="14"/>
  </w:num>
  <w:num w:numId="2" w16cid:durableId="1761028507">
    <w:abstractNumId w:val="15"/>
  </w:num>
  <w:num w:numId="3" w16cid:durableId="455804005">
    <w:abstractNumId w:val="11"/>
  </w:num>
  <w:num w:numId="4" w16cid:durableId="307561548">
    <w:abstractNumId w:val="10"/>
  </w:num>
  <w:num w:numId="5" w16cid:durableId="1191722951">
    <w:abstractNumId w:val="12"/>
  </w:num>
  <w:num w:numId="6" w16cid:durableId="536160516">
    <w:abstractNumId w:val="9"/>
  </w:num>
  <w:num w:numId="7" w16cid:durableId="122425006">
    <w:abstractNumId w:val="7"/>
  </w:num>
  <w:num w:numId="8" w16cid:durableId="101843113">
    <w:abstractNumId w:val="6"/>
  </w:num>
  <w:num w:numId="9" w16cid:durableId="281231811">
    <w:abstractNumId w:val="5"/>
  </w:num>
  <w:num w:numId="10" w16cid:durableId="1130592364">
    <w:abstractNumId w:val="4"/>
  </w:num>
  <w:num w:numId="11" w16cid:durableId="650596158">
    <w:abstractNumId w:val="8"/>
  </w:num>
  <w:num w:numId="12" w16cid:durableId="595014488">
    <w:abstractNumId w:val="3"/>
  </w:num>
  <w:num w:numId="13" w16cid:durableId="643315984">
    <w:abstractNumId w:val="2"/>
  </w:num>
  <w:num w:numId="14" w16cid:durableId="979071602">
    <w:abstractNumId w:val="1"/>
  </w:num>
  <w:num w:numId="15" w16cid:durableId="1266965008">
    <w:abstractNumId w:val="0"/>
  </w:num>
  <w:num w:numId="16" w16cid:durableId="41054506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58F"/>
    <w:rsid w:val="00010C1D"/>
    <w:rsid w:val="00011D72"/>
    <w:rsid w:val="00012293"/>
    <w:rsid w:val="00017A97"/>
    <w:rsid w:val="00017BED"/>
    <w:rsid w:val="0002498D"/>
    <w:rsid w:val="0002539B"/>
    <w:rsid w:val="000336B1"/>
    <w:rsid w:val="00035412"/>
    <w:rsid w:val="000365C1"/>
    <w:rsid w:val="000424DB"/>
    <w:rsid w:val="00053943"/>
    <w:rsid w:val="00054D44"/>
    <w:rsid w:val="00057420"/>
    <w:rsid w:val="00060FFA"/>
    <w:rsid w:val="00064034"/>
    <w:rsid w:val="00064316"/>
    <w:rsid w:val="000676BB"/>
    <w:rsid w:val="0007059F"/>
    <w:rsid w:val="000706D6"/>
    <w:rsid w:val="00070E36"/>
    <w:rsid w:val="00073722"/>
    <w:rsid w:val="000748C1"/>
    <w:rsid w:val="00075A88"/>
    <w:rsid w:val="00076251"/>
    <w:rsid w:val="000803F9"/>
    <w:rsid w:val="00086639"/>
    <w:rsid w:val="00092DCA"/>
    <w:rsid w:val="00092DD9"/>
    <w:rsid w:val="00096CA0"/>
    <w:rsid w:val="000A40A4"/>
    <w:rsid w:val="000B074A"/>
    <w:rsid w:val="000B1213"/>
    <w:rsid w:val="000B4070"/>
    <w:rsid w:val="000B6D2E"/>
    <w:rsid w:val="000C4AFA"/>
    <w:rsid w:val="000D02F2"/>
    <w:rsid w:val="000D3D25"/>
    <w:rsid w:val="000D4971"/>
    <w:rsid w:val="000E01CD"/>
    <w:rsid w:val="000E1FF4"/>
    <w:rsid w:val="000E6282"/>
    <w:rsid w:val="000F1807"/>
    <w:rsid w:val="000F6A2B"/>
    <w:rsid w:val="00100A07"/>
    <w:rsid w:val="0010185E"/>
    <w:rsid w:val="001026EF"/>
    <w:rsid w:val="00107F7B"/>
    <w:rsid w:val="00112455"/>
    <w:rsid w:val="00116D8D"/>
    <w:rsid w:val="0013099E"/>
    <w:rsid w:val="00134289"/>
    <w:rsid w:val="00150B50"/>
    <w:rsid w:val="00151CDA"/>
    <w:rsid w:val="00154650"/>
    <w:rsid w:val="0016499D"/>
    <w:rsid w:val="00164F9A"/>
    <w:rsid w:val="0016606D"/>
    <w:rsid w:val="0017098C"/>
    <w:rsid w:val="001725DD"/>
    <w:rsid w:val="001765C1"/>
    <w:rsid w:val="00176BB8"/>
    <w:rsid w:val="00191974"/>
    <w:rsid w:val="001A041B"/>
    <w:rsid w:val="001A0A9D"/>
    <w:rsid w:val="001A5E05"/>
    <w:rsid w:val="001B3EB2"/>
    <w:rsid w:val="001B4A2F"/>
    <w:rsid w:val="001B4D7F"/>
    <w:rsid w:val="001B6BA4"/>
    <w:rsid w:val="001B7DBF"/>
    <w:rsid w:val="001C2D21"/>
    <w:rsid w:val="001C478F"/>
    <w:rsid w:val="001C6304"/>
    <w:rsid w:val="001C68A7"/>
    <w:rsid w:val="001D25EC"/>
    <w:rsid w:val="001D46B2"/>
    <w:rsid w:val="001D5C5C"/>
    <w:rsid w:val="001F2178"/>
    <w:rsid w:val="001F32F6"/>
    <w:rsid w:val="001F4EA8"/>
    <w:rsid w:val="001F690B"/>
    <w:rsid w:val="001F7EA5"/>
    <w:rsid w:val="0020090E"/>
    <w:rsid w:val="00204698"/>
    <w:rsid w:val="00204F41"/>
    <w:rsid w:val="00217FA0"/>
    <w:rsid w:val="00220375"/>
    <w:rsid w:val="00222755"/>
    <w:rsid w:val="002279E1"/>
    <w:rsid w:val="00234D4E"/>
    <w:rsid w:val="002404D3"/>
    <w:rsid w:val="00240FD8"/>
    <w:rsid w:val="00244B39"/>
    <w:rsid w:val="00255140"/>
    <w:rsid w:val="00256B8A"/>
    <w:rsid w:val="00256C0D"/>
    <w:rsid w:val="002576E5"/>
    <w:rsid w:val="00265E62"/>
    <w:rsid w:val="00267B5F"/>
    <w:rsid w:val="00272DBE"/>
    <w:rsid w:val="00283B3C"/>
    <w:rsid w:val="00286AC0"/>
    <w:rsid w:val="00286D1A"/>
    <w:rsid w:val="002915D4"/>
    <w:rsid w:val="0029185B"/>
    <w:rsid w:val="002A1CFC"/>
    <w:rsid w:val="002B3B8B"/>
    <w:rsid w:val="002B3D8A"/>
    <w:rsid w:val="002B4ACC"/>
    <w:rsid w:val="002B6585"/>
    <w:rsid w:val="002D5A14"/>
    <w:rsid w:val="002D7F5B"/>
    <w:rsid w:val="002F2AD2"/>
    <w:rsid w:val="00304451"/>
    <w:rsid w:val="00307A4B"/>
    <w:rsid w:val="00310409"/>
    <w:rsid w:val="003153C6"/>
    <w:rsid w:val="00316074"/>
    <w:rsid w:val="00322AA9"/>
    <w:rsid w:val="0033697E"/>
    <w:rsid w:val="0035363C"/>
    <w:rsid w:val="00354D4E"/>
    <w:rsid w:val="00360857"/>
    <w:rsid w:val="00365C3E"/>
    <w:rsid w:val="003665AB"/>
    <w:rsid w:val="00371F90"/>
    <w:rsid w:val="00380AA9"/>
    <w:rsid w:val="00386AF9"/>
    <w:rsid w:val="00390AAC"/>
    <w:rsid w:val="003918F6"/>
    <w:rsid w:val="0039200E"/>
    <w:rsid w:val="00397C79"/>
    <w:rsid w:val="003A446E"/>
    <w:rsid w:val="003C38D5"/>
    <w:rsid w:val="003C6560"/>
    <w:rsid w:val="003D1392"/>
    <w:rsid w:val="003D233F"/>
    <w:rsid w:val="003D708D"/>
    <w:rsid w:val="003F065E"/>
    <w:rsid w:val="00400DE9"/>
    <w:rsid w:val="00400E00"/>
    <w:rsid w:val="00406932"/>
    <w:rsid w:val="004070FF"/>
    <w:rsid w:val="00410E23"/>
    <w:rsid w:val="0041274D"/>
    <w:rsid w:val="00414531"/>
    <w:rsid w:val="00414B02"/>
    <w:rsid w:val="00414D5E"/>
    <w:rsid w:val="0042488A"/>
    <w:rsid w:val="004255D0"/>
    <w:rsid w:val="004334D9"/>
    <w:rsid w:val="00443919"/>
    <w:rsid w:val="00454019"/>
    <w:rsid w:val="00460BD7"/>
    <w:rsid w:val="00460EFC"/>
    <w:rsid w:val="00461B4C"/>
    <w:rsid w:val="0046280B"/>
    <w:rsid w:val="00462D33"/>
    <w:rsid w:val="004726EE"/>
    <w:rsid w:val="00473F64"/>
    <w:rsid w:val="00477A6D"/>
    <w:rsid w:val="004854F7"/>
    <w:rsid w:val="0048619E"/>
    <w:rsid w:val="0049237B"/>
    <w:rsid w:val="0049325C"/>
    <w:rsid w:val="0049355B"/>
    <w:rsid w:val="004A051E"/>
    <w:rsid w:val="004A3E56"/>
    <w:rsid w:val="004A7F25"/>
    <w:rsid w:val="004B187B"/>
    <w:rsid w:val="004C11FD"/>
    <w:rsid w:val="004C2BD3"/>
    <w:rsid w:val="004C38BF"/>
    <w:rsid w:val="004C467E"/>
    <w:rsid w:val="004C76A1"/>
    <w:rsid w:val="004D0C18"/>
    <w:rsid w:val="004D43A4"/>
    <w:rsid w:val="004D4803"/>
    <w:rsid w:val="004D5EA6"/>
    <w:rsid w:val="004E348F"/>
    <w:rsid w:val="004E7C04"/>
    <w:rsid w:val="00500AA9"/>
    <w:rsid w:val="00501CAE"/>
    <w:rsid w:val="0050644A"/>
    <w:rsid w:val="00510E5D"/>
    <w:rsid w:val="00513542"/>
    <w:rsid w:val="005335D6"/>
    <w:rsid w:val="00535A72"/>
    <w:rsid w:val="005374FA"/>
    <w:rsid w:val="005379B2"/>
    <w:rsid w:val="00547EBC"/>
    <w:rsid w:val="0055686F"/>
    <w:rsid w:val="005620F8"/>
    <w:rsid w:val="00571333"/>
    <w:rsid w:val="00573404"/>
    <w:rsid w:val="00581C60"/>
    <w:rsid w:val="005847F3"/>
    <w:rsid w:val="00592DF9"/>
    <w:rsid w:val="005933A8"/>
    <w:rsid w:val="005A2681"/>
    <w:rsid w:val="005A2762"/>
    <w:rsid w:val="005A37CA"/>
    <w:rsid w:val="005B236E"/>
    <w:rsid w:val="005B543D"/>
    <w:rsid w:val="005B545D"/>
    <w:rsid w:val="005C75C2"/>
    <w:rsid w:val="005E6349"/>
    <w:rsid w:val="005F3C65"/>
    <w:rsid w:val="005F40B6"/>
    <w:rsid w:val="005F7A12"/>
    <w:rsid w:val="00604FBD"/>
    <w:rsid w:val="006108AE"/>
    <w:rsid w:val="0061677C"/>
    <w:rsid w:val="00620407"/>
    <w:rsid w:val="0063419E"/>
    <w:rsid w:val="00634733"/>
    <w:rsid w:val="00636214"/>
    <w:rsid w:val="00642453"/>
    <w:rsid w:val="00646228"/>
    <w:rsid w:val="006465A4"/>
    <w:rsid w:val="00647BBD"/>
    <w:rsid w:val="00650E83"/>
    <w:rsid w:val="00655E5F"/>
    <w:rsid w:val="00657057"/>
    <w:rsid w:val="00664B68"/>
    <w:rsid w:val="0066634A"/>
    <w:rsid w:val="006663D6"/>
    <w:rsid w:val="00667DBC"/>
    <w:rsid w:val="00671DD2"/>
    <w:rsid w:val="006773CB"/>
    <w:rsid w:val="006815E2"/>
    <w:rsid w:val="00681B8C"/>
    <w:rsid w:val="00681E95"/>
    <w:rsid w:val="00685454"/>
    <w:rsid w:val="00696360"/>
    <w:rsid w:val="0069717B"/>
    <w:rsid w:val="006A116F"/>
    <w:rsid w:val="006A22C6"/>
    <w:rsid w:val="006A496E"/>
    <w:rsid w:val="006B7BCB"/>
    <w:rsid w:val="006C22B4"/>
    <w:rsid w:val="006C4CCD"/>
    <w:rsid w:val="006C64E0"/>
    <w:rsid w:val="006D371E"/>
    <w:rsid w:val="006D7C96"/>
    <w:rsid w:val="006E2042"/>
    <w:rsid w:val="006E213B"/>
    <w:rsid w:val="006E2F11"/>
    <w:rsid w:val="006E61BD"/>
    <w:rsid w:val="006F7458"/>
    <w:rsid w:val="007029B4"/>
    <w:rsid w:val="00707EAE"/>
    <w:rsid w:val="00712C62"/>
    <w:rsid w:val="00713EF9"/>
    <w:rsid w:val="00713F1E"/>
    <w:rsid w:val="007176EB"/>
    <w:rsid w:val="007279C1"/>
    <w:rsid w:val="00732AA2"/>
    <w:rsid w:val="00733C36"/>
    <w:rsid w:val="00734E9D"/>
    <w:rsid w:val="00742E79"/>
    <w:rsid w:val="0075397C"/>
    <w:rsid w:val="00753B74"/>
    <w:rsid w:val="007549D9"/>
    <w:rsid w:val="00761DEA"/>
    <w:rsid w:val="00763CAF"/>
    <w:rsid w:val="00765E3C"/>
    <w:rsid w:val="00770DBC"/>
    <w:rsid w:val="00784E4A"/>
    <w:rsid w:val="007854C6"/>
    <w:rsid w:val="007A0759"/>
    <w:rsid w:val="007A0CD0"/>
    <w:rsid w:val="007A359B"/>
    <w:rsid w:val="007A5546"/>
    <w:rsid w:val="007A5A06"/>
    <w:rsid w:val="007C651D"/>
    <w:rsid w:val="007D1ECB"/>
    <w:rsid w:val="007D46D8"/>
    <w:rsid w:val="007D57CE"/>
    <w:rsid w:val="007E0F73"/>
    <w:rsid w:val="007F652B"/>
    <w:rsid w:val="00800495"/>
    <w:rsid w:val="00802038"/>
    <w:rsid w:val="00805492"/>
    <w:rsid w:val="0082151D"/>
    <w:rsid w:val="0082211C"/>
    <w:rsid w:val="00824F8A"/>
    <w:rsid w:val="008259F2"/>
    <w:rsid w:val="00825FDF"/>
    <w:rsid w:val="008302AA"/>
    <w:rsid w:val="00837267"/>
    <w:rsid w:val="00837502"/>
    <w:rsid w:val="00844597"/>
    <w:rsid w:val="00853CB6"/>
    <w:rsid w:val="00854A71"/>
    <w:rsid w:val="0086338C"/>
    <w:rsid w:val="0086427E"/>
    <w:rsid w:val="008704EF"/>
    <w:rsid w:val="0087430D"/>
    <w:rsid w:val="008748C9"/>
    <w:rsid w:val="00876D60"/>
    <w:rsid w:val="008850D2"/>
    <w:rsid w:val="00885E91"/>
    <w:rsid w:val="00891007"/>
    <w:rsid w:val="00896BEA"/>
    <w:rsid w:val="008A4002"/>
    <w:rsid w:val="008B29DA"/>
    <w:rsid w:val="008B32BB"/>
    <w:rsid w:val="008B4DA0"/>
    <w:rsid w:val="008C0AA4"/>
    <w:rsid w:val="008C0F1F"/>
    <w:rsid w:val="008C5EF2"/>
    <w:rsid w:val="008D1F92"/>
    <w:rsid w:val="008D2EDB"/>
    <w:rsid w:val="008D402A"/>
    <w:rsid w:val="008D5BB8"/>
    <w:rsid w:val="008E5FFD"/>
    <w:rsid w:val="008E7430"/>
    <w:rsid w:val="008F6D9B"/>
    <w:rsid w:val="008F6EB2"/>
    <w:rsid w:val="009122F0"/>
    <w:rsid w:val="00917CD7"/>
    <w:rsid w:val="0092131B"/>
    <w:rsid w:val="00921575"/>
    <w:rsid w:val="0093017C"/>
    <w:rsid w:val="00934562"/>
    <w:rsid w:val="00937603"/>
    <w:rsid w:val="00937CDA"/>
    <w:rsid w:val="009500F5"/>
    <w:rsid w:val="0095402D"/>
    <w:rsid w:val="00956F58"/>
    <w:rsid w:val="009613DA"/>
    <w:rsid w:val="00963BD9"/>
    <w:rsid w:val="00964EB5"/>
    <w:rsid w:val="00967873"/>
    <w:rsid w:val="009725E2"/>
    <w:rsid w:val="00973FF9"/>
    <w:rsid w:val="009855A7"/>
    <w:rsid w:val="0099485A"/>
    <w:rsid w:val="009B1805"/>
    <w:rsid w:val="009B3D56"/>
    <w:rsid w:val="009B6B77"/>
    <w:rsid w:val="009C488F"/>
    <w:rsid w:val="009C4FB6"/>
    <w:rsid w:val="009C65AF"/>
    <w:rsid w:val="009D6E90"/>
    <w:rsid w:val="009E1258"/>
    <w:rsid w:val="009F5E63"/>
    <w:rsid w:val="009F6279"/>
    <w:rsid w:val="00A00A2D"/>
    <w:rsid w:val="00A019E2"/>
    <w:rsid w:val="00A172EA"/>
    <w:rsid w:val="00A17361"/>
    <w:rsid w:val="00A326B8"/>
    <w:rsid w:val="00A35567"/>
    <w:rsid w:val="00A437DA"/>
    <w:rsid w:val="00A43A04"/>
    <w:rsid w:val="00A46F43"/>
    <w:rsid w:val="00A5060F"/>
    <w:rsid w:val="00A513A6"/>
    <w:rsid w:val="00A5383A"/>
    <w:rsid w:val="00A54EE7"/>
    <w:rsid w:val="00A56CBA"/>
    <w:rsid w:val="00A6191F"/>
    <w:rsid w:val="00A61A3B"/>
    <w:rsid w:val="00A64109"/>
    <w:rsid w:val="00A667BA"/>
    <w:rsid w:val="00A76DC5"/>
    <w:rsid w:val="00A83C12"/>
    <w:rsid w:val="00A906EB"/>
    <w:rsid w:val="00A92949"/>
    <w:rsid w:val="00A93FC0"/>
    <w:rsid w:val="00A97886"/>
    <w:rsid w:val="00AA1798"/>
    <w:rsid w:val="00AA2144"/>
    <w:rsid w:val="00AB1C73"/>
    <w:rsid w:val="00AB4F83"/>
    <w:rsid w:val="00AB5A79"/>
    <w:rsid w:val="00AC4642"/>
    <w:rsid w:val="00AC503B"/>
    <w:rsid w:val="00AD2F09"/>
    <w:rsid w:val="00AD5C63"/>
    <w:rsid w:val="00AF0FE0"/>
    <w:rsid w:val="00AF2402"/>
    <w:rsid w:val="00AF6734"/>
    <w:rsid w:val="00AF6BFF"/>
    <w:rsid w:val="00AF6CDC"/>
    <w:rsid w:val="00AF7CC4"/>
    <w:rsid w:val="00B0539D"/>
    <w:rsid w:val="00B352CB"/>
    <w:rsid w:val="00B40338"/>
    <w:rsid w:val="00B511FE"/>
    <w:rsid w:val="00B5146A"/>
    <w:rsid w:val="00B51B85"/>
    <w:rsid w:val="00B57034"/>
    <w:rsid w:val="00B63234"/>
    <w:rsid w:val="00B71053"/>
    <w:rsid w:val="00B71871"/>
    <w:rsid w:val="00B7394A"/>
    <w:rsid w:val="00B8786B"/>
    <w:rsid w:val="00B95DB4"/>
    <w:rsid w:val="00B95FA2"/>
    <w:rsid w:val="00BA7319"/>
    <w:rsid w:val="00BB06B3"/>
    <w:rsid w:val="00BB0A66"/>
    <w:rsid w:val="00BB4C32"/>
    <w:rsid w:val="00BC066E"/>
    <w:rsid w:val="00BC28A1"/>
    <w:rsid w:val="00BC50B0"/>
    <w:rsid w:val="00BC7448"/>
    <w:rsid w:val="00BC7785"/>
    <w:rsid w:val="00BC7D51"/>
    <w:rsid w:val="00BE2058"/>
    <w:rsid w:val="00BF1364"/>
    <w:rsid w:val="00BF3E05"/>
    <w:rsid w:val="00BF45E0"/>
    <w:rsid w:val="00BF63A2"/>
    <w:rsid w:val="00C2175D"/>
    <w:rsid w:val="00C31097"/>
    <w:rsid w:val="00C364D9"/>
    <w:rsid w:val="00C42EE9"/>
    <w:rsid w:val="00C50065"/>
    <w:rsid w:val="00C50DD3"/>
    <w:rsid w:val="00C63F5D"/>
    <w:rsid w:val="00C71A89"/>
    <w:rsid w:val="00C75FB3"/>
    <w:rsid w:val="00C76512"/>
    <w:rsid w:val="00C77E65"/>
    <w:rsid w:val="00C87AEA"/>
    <w:rsid w:val="00C94ACB"/>
    <w:rsid w:val="00C95D30"/>
    <w:rsid w:val="00CA1942"/>
    <w:rsid w:val="00CB0865"/>
    <w:rsid w:val="00CB38BD"/>
    <w:rsid w:val="00CB47DD"/>
    <w:rsid w:val="00CD0616"/>
    <w:rsid w:val="00CD4343"/>
    <w:rsid w:val="00CF0191"/>
    <w:rsid w:val="00CF1350"/>
    <w:rsid w:val="00CF3F94"/>
    <w:rsid w:val="00CF7A73"/>
    <w:rsid w:val="00D03FF8"/>
    <w:rsid w:val="00D10162"/>
    <w:rsid w:val="00D105C9"/>
    <w:rsid w:val="00D14305"/>
    <w:rsid w:val="00D22FAF"/>
    <w:rsid w:val="00D2301A"/>
    <w:rsid w:val="00D27FE4"/>
    <w:rsid w:val="00D33E63"/>
    <w:rsid w:val="00D43922"/>
    <w:rsid w:val="00D53177"/>
    <w:rsid w:val="00D569C6"/>
    <w:rsid w:val="00D6367E"/>
    <w:rsid w:val="00D827D1"/>
    <w:rsid w:val="00D8320C"/>
    <w:rsid w:val="00D90329"/>
    <w:rsid w:val="00D92060"/>
    <w:rsid w:val="00D92817"/>
    <w:rsid w:val="00D97F14"/>
    <w:rsid w:val="00DA37E6"/>
    <w:rsid w:val="00DA48A4"/>
    <w:rsid w:val="00DA7C48"/>
    <w:rsid w:val="00DB636D"/>
    <w:rsid w:val="00DC5603"/>
    <w:rsid w:val="00DD2B67"/>
    <w:rsid w:val="00DD4A2F"/>
    <w:rsid w:val="00DD4C54"/>
    <w:rsid w:val="00DD6DFE"/>
    <w:rsid w:val="00DE6941"/>
    <w:rsid w:val="00DE758F"/>
    <w:rsid w:val="00DE7EAA"/>
    <w:rsid w:val="00DF0DB5"/>
    <w:rsid w:val="00DF207A"/>
    <w:rsid w:val="00DF29AB"/>
    <w:rsid w:val="00DF32F7"/>
    <w:rsid w:val="00DF5577"/>
    <w:rsid w:val="00DF67C9"/>
    <w:rsid w:val="00E02251"/>
    <w:rsid w:val="00E05A7E"/>
    <w:rsid w:val="00E16754"/>
    <w:rsid w:val="00E16852"/>
    <w:rsid w:val="00E30118"/>
    <w:rsid w:val="00E329F6"/>
    <w:rsid w:val="00E35DAC"/>
    <w:rsid w:val="00E37BA9"/>
    <w:rsid w:val="00E45607"/>
    <w:rsid w:val="00E473EE"/>
    <w:rsid w:val="00E517C5"/>
    <w:rsid w:val="00E612FE"/>
    <w:rsid w:val="00E63A1A"/>
    <w:rsid w:val="00E67CCD"/>
    <w:rsid w:val="00E701EF"/>
    <w:rsid w:val="00E70D1B"/>
    <w:rsid w:val="00E74E31"/>
    <w:rsid w:val="00E85B00"/>
    <w:rsid w:val="00E927AF"/>
    <w:rsid w:val="00E92C11"/>
    <w:rsid w:val="00E94D26"/>
    <w:rsid w:val="00E95BC6"/>
    <w:rsid w:val="00E9645B"/>
    <w:rsid w:val="00E965FC"/>
    <w:rsid w:val="00EA234D"/>
    <w:rsid w:val="00EA7EFB"/>
    <w:rsid w:val="00EC7169"/>
    <w:rsid w:val="00ED2470"/>
    <w:rsid w:val="00ED6145"/>
    <w:rsid w:val="00ED6850"/>
    <w:rsid w:val="00ED7FA0"/>
    <w:rsid w:val="00EF2CB3"/>
    <w:rsid w:val="00F00920"/>
    <w:rsid w:val="00F05BB3"/>
    <w:rsid w:val="00F05DF1"/>
    <w:rsid w:val="00F06C53"/>
    <w:rsid w:val="00F13B5E"/>
    <w:rsid w:val="00F170D9"/>
    <w:rsid w:val="00F219C1"/>
    <w:rsid w:val="00F21E7B"/>
    <w:rsid w:val="00F352AE"/>
    <w:rsid w:val="00F47044"/>
    <w:rsid w:val="00F503AB"/>
    <w:rsid w:val="00F5097E"/>
    <w:rsid w:val="00F51B5B"/>
    <w:rsid w:val="00F54825"/>
    <w:rsid w:val="00F56CAB"/>
    <w:rsid w:val="00F64388"/>
    <w:rsid w:val="00F665D7"/>
    <w:rsid w:val="00F7115A"/>
    <w:rsid w:val="00F84BC9"/>
    <w:rsid w:val="00F96BBD"/>
    <w:rsid w:val="00FA2D76"/>
    <w:rsid w:val="00FA6639"/>
    <w:rsid w:val="00FD42F9"/>
    <w:rsid w:val="00FE375E"/>
    <w:rsid w:val="00FE4185"/>
    <w:rsid w:val="00FE7EC2"/>
    <w:rsid w:val="00FF5306"/>
    <w:rsid w:val="00FF5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B48715B"/>
  <w15:chartTrackingRefBased/>
  <w15:docId w15:val="{954275C1-E1BD-48FC-93D8-CF8C1D4DA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ja-JP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4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B5E"/>
    <w:rPr>
      <w:szCs w:val="21"/>
    </w:rPr>
  </w:style>
  <w:style w:type="paragraph" w:styleId="Heading1">
    <w:name w:val="heading 1"/>
    <w:basedOn w:val="Normal"/>
    <w:next w:val="Normal"/>
    <w:uiPriority w:val="4"/>
    <w:unhideWhenUsed/>
    <w:qFormat/>
    <w:rsid w:val="000C4AFA"/>
    <w:pPr>
      <w:pBdr>
        <w:top w:val="single" w:sz="4" w:space="1" w:color="7A610D" w:themeColor="accent3" w:themeShade="80"/>
        <w:bottom w:val="single" w:sz="4" w:space="1" w:color="7A610D" w:themeColor="accent3" w:themeShade="80"/>
      </w:pBdr>
      <w:spacing w:before="240" w:after="240"/>
      <w:outlineLvl w:val="0"/>
    </w:pPr>
    <w:rPr>
      <w:rFonts w:asciiTheme="majorHAnsi" w:eastAsiaTheme="majorEastAsia" w:hAnsiTheme="majorHAnsi" w:cstheme="majorBidi"/>
      <w:color w:val="7A610D" w:themeColor="accent3" w:themeShade="80"/>
      <w:sz w:val="24"/>
      <w:szCs w:val="24"/>
    </w:rPr>
  </w:style>
  <w:style w:type="paragraph" w:styleId="Heading2">
    <w:name w:val="heading 2"/>
    <w:basedOn w:val="Normal"/>
    <w:next w:val="Normal"/>
    <w:uiPriority w:val="4"/>
    <w:unhideWhenUsed/>
    <w:qFormat/>
    <w:rsid w:val="000C4AFA"/>
    <w:pPr>
      <w:outlineLvl w:val="1"/>
    </w:pPr>
    <w:rPr>
      <w:rFonts w:asciiTheme="majorHAnsi" w:eastAsiaTheme="majorEastAsia" w:hAnsiTheme="majorHAnsi" w:cstheme="majorBidi"/>
      <w:b/>
      <w:bCs/>
      <w:color w:val="536142" w:themeColor="accent1" w:themeShade="80"/>
    </w:rPr>
  </w:style>
  <w:style w:type="paragraph" w:styleId="Heading3">
    <w:name w:val="heading 3"/>
    <w:basedOn w:val="Normal"/>
    <w:next w:val="Normal"/>
    <w:link w:val="Heading3Char"/>
    <w:uiPriority w:val="4"/>
    <w:semiHidden/>
    <w:unhideWhenUsed/>
    <w:qFormat/>
    <w:rsid w:val="00217FA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526041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4"/>
    <w:semiHidden/>
    <w:unhideWhenUsed/>
    <w:rsid w:val="00217FA0"/>
    <w:pPr>
      <w:keepNext/>
      <w:keepLines/>
      <w:spacing w:before="160" w:after="0"/>
      <w:outlineLvl w:val="3"/>
    </w:pPr>
    <w:rPr>
      <w:rFonts w:asciiTheme="majorHAnsi" w:eastAsiaTheme="majorEastAsia" w:hAnsiTheme="majorHAnsi" w:cstheme="majorBidi"/>
      <w:color w:val="536142" w:themeColor="accent1" w:themeShade="80"/>
    </w:rPr>
  </w:style>
  <w:style w:type="paragraph" w:styleId="Heading5">
    <w:name w:val="heading 5"/>
    <w:basedOn w:val="Normal"/>
    <w:next w:val="Normal"/>
    <w:link w:val="Heading5Char"/>
    <w:uiPriority w:val="4"/>
    <w:semiHidden/>
    <w:unhideWhenUsed/>
    <w:qFormat/>
    <w:rsid w:val="00217FA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536142" w:themeColor="accent1" w:themeShade="80"/>
    </w:rPr>
  </w:style>
  <w:style w:type="paragraph" w:styleId="Heading6">
    <w:name w:val="heading 6"/>
    <w:basedOn w:val="Normal"/>
    <w:next w:val="Normal"/>
    <w:link w:val="Heading6Char"/>
    <w:uiPriority w:val="4"/>
    <w:semiHidden/>
    <w:unhideWhenUsed/>
    <w:qFormat/>
    <w:rsid w:val="00F6438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526041" w:themeColor="accent1" w:themeShade="7F"/>
    </w:rPr>
  </w:style>
  <w:style w:type="paragraph" w:styleId="Heading7">
    <w:name w:val="heading 7"/>
    <w:basedOn w:val="Normal"/>
    <w:next w:val="Normal"/>
    <w:link w:val="Heading7Char"/>
    <w:uiPriority w:val="4"/>
    <w:semiHidden/>
    <w:unhideWhenUsed/>
    <w:qFormat/>
    <w:rsid w:val="00F6438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526041" w:themeColor="accent1" w:themeShade="7F"/>
    </w:rPr>
  </w:style>
  <w:style w:type="paragraph" w:styleId="Heading8">
    <w:name w:val="heading 8"/>
    <w:basedOn w:val="Normal"/>
    <w:next w:val="Normal"/>
    <w:link w:val="Heading8Char"/>
    <w:uiPriority w:val="4"/>
    <w:semiHidden/>
    <w:unhideWhenUsed/>
    <w:qFormat/>
    <w:rsid w:val="00F6438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4"/>
    <w:semiHidden/>
    <w:unhideWhenUsed/>
    <w:qFormat/>
    <w:rsid w:val="00F6438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styleId="IntenseEmphasis">
    <w:name w:val="Intense Emphasis"/>
    <w:basedOn w:val="DefaultParagraphFont"/>
    <w:uiPriority w:val="3"/>
    <w:unhideWhenUsed/>
    <w:qFormat/>
    <w:rsid w:val="000C4AFA"/>
    <w:rPr>
      <w:i/>
      <w:iCs/>
      <w:color w:val="935309" w:themeColor="accent2" w:themeShade="80"/>
    </w:rPr>
  </w:style>
  <w:style w:type="paragraph" w:styleId="Footer">
    <w:name w:val="footer"/>
    <w:basedOn w:val="Normal"/>
    <w:link w:val="FooterChar"/>
    <w:uiPriority w:val="99"/>
    <w:unhideWhenUsed/>
    <w:rsid w:val="00DF32F7"/>
    <w:pPr>
      <w:spacing w:before="0"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F13B5E"/>
    <w:rPr>
      <w:szCs w:val="21"/>
    </w:rPr>
  </w:style>
  <w:style w:type="paragraph" w:styleId="Title">
    <w:name w:val="Title"/>
    <w:basedOn w:val="Normal"/>
    <w:next w:val="Normal"/>
    <w:uiPriority w:val="1"/>
    <w:qFormat/>
    <w:rsid w:val="00267B5F"/>
    <w:pPr>
      <w:spacing w:after="100"/>
      <w:jc w:val="right"/>
    </w:pPr>
    <w:rPr>
      <w:rFonts w:asciiTheme="majorHAnsi" w:eastAsiaTheme="majorEastAsia" w:hAnsiTheme="majorHAnsi" w:cstheme="majorBidi"/>
      <w:b/>
      <w:bCs/>
      <w:caps/>
      <w:sz w:val="72"/>
      <w:szCs w:val="72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table" w:styleId="ListTable6Colorful">
    <w:name w:val="List Table 6 Colorful"/>
    <w:basedOn w:val="TableNormal"/>
    <w:uiPriority w:val="51"/>
    <w:rsid w:val="00F13B5E"/>
    <w:pPr>
      <w:spacing w:after="10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left w:w="115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Subtitle">
    <w:name w:val="Subtitle"/>
    <w:basedOn w:val="Normal"/>
    <w:next w:val="Normal"/>
    <w:uiPriority w:val="2"/>
    <w:qFormat/>
    <w:pPr>
      <w:spacing w:after="120"/>
      <w:jc w:val="right"/>
    </w:pPr>
    <w:rPr>
      <w:rFonts w:asciiTheme="majorHAnsi" w:eastAsiaTheme="majorEastAsia" w:hAnsiTheme="majorHAnsi" w:cstheme="majorBidi"/>
      <w:color w:val="444D26" w:themeColor="text2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4"/>
    <w:semiHidden/>
    <w:rsid w:val="00217FA0"/>
    <w:rPr>
      <w:rFonts w:asciiTheme="majorHAnsi" w:eastAsiaTheme="majorEastAsia" w:hAnsiTheme="majorHAnsi" w:cstheme="majorBidi"/>
      <w:color w:val="536142" w:themeColor="accent1" w:themeShade="80"/>
      <w:szCs w:val="21"/>
    </w:rPr>
  </w:style>
  <w:style w:type="paragraph" w:styleId="Header">
    <w:name w:val="header"/>
    <w:basedOn w:val="Normal"/>
    <w:link w:val="HeaderChar"/>
    <w:uiPriority w:val="99"/>
    <w:unhideWhenUsed/>
    <w:rsid w:val="00DF32F7"/>
    <w:pPr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F13B5E"/>
    <w:rPr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4388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F64388"/>
  </w:style>
  <w:style w:type="paragraph" w:styleId="BlockText">
    <w:name w:val="Block Text"/>
    <w:basedOn w:val="Normal"/>
    <w:uiPriority w:val="99"/>
    <w:semiHidden/>
    <w:unhideWhenUsed/>
    <w:rsid w:val="00217FA0"/>
    <w:pPr>
      <w:pBdr>
        <w:top w:val="single" w:sz="2" w:space="10" w:color="A5B592" w:themeColor="accent1" w:shadow="1"/>
        <w:left w:val="single" w:sz="2" w:space="10" w:color="A5B592" w:themeColor="accent1" w:shadow="1"/>
        <w:bottom w:val="single" w:sz="2" w:space="10" w:color="A5B592" w:themeColor="accent1" w:shadow="1"/>
        <w:right w:val="single" w:sz="2" w:space="10" w:color="A5B592" w:themeColor="accent1" w:shadow="1"/>
      </w:pBdr>
      <w:ind w:left="1152" w:right="1152"/>
    </w:pPr>
    <w:rPr>
      <w:i/>
      <w:iCs/>
      <w:color w:val="536142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F6438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64388"/>
    <w:rPr>
      <w:szCs w:val="2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6438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64388"/>
    <w:rPr>
      <w:szCs w:val="2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64388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64388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F64388"/>
    <w:pPr>
      <w:spacing w:after="1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F64388"/>
    <w:rPr>
      <w:szCs w:val="21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6438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64388"/>
    <w:rPr>
      <w:szCs w:val="21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F64388"/>
    <w:pPr>
      <w:spacing w:after="1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F64388"/>
    <w:rPr>
      <w:szCs w:val="21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64388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64388"/>
    <w:rPr>
      <w:szCs w:val="2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64388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64388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F6438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64388"/>
    <w:pPr>
      <w:spacing w:before="0"/>
    </w:pPr>
    <w:rPr>
      <w:i/>
      <w:iCs/>
      <w:color w:val="444D26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F64388"/>
    <w:pPr>
      <w:spacing w:before="0"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F64388"/>
    <w:rPr>
      <w:szCs w:val="21"/>
    </w:rPr>
  </w:style>
  <w:style w:type="table" w:styleId="ColorfulGrid">
    <w:name w:val="Colorful Grid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F0E9" w:themeFill="accent1" w:themeFillTint="33"/>
    </w:tcPr>
    <w:tblStylePr w:type="firstRow">
      <w:rPr>
        <w:b/>
        <w:bCs/>
      </w:rPr>
      <w:tblPr/>
      <w:tcPr>
        <w:shd w:val="clear" w:color="auto" w:fill="DAE1D3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AE1D3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ECDA" w:themeFill="accent2" w:themeFillTint="33"/>
    </w:tcPr>
    <w:tblStylePr w:type="firstRow">
      <w:rPr>
        <w:b/>
        <w:bCs/>
      </w:rPr>
      <w:tblPr/>
      <w:tcPr>
        <w:shd w:val="clear" w:color="auto" w:fill="FADAB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ADAB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F1D4" w:themeFill="accent3" w:themeFillTint="33"/>
    </w:tcPr>
    <w:tblStylePr w:type="firstRow">
      <w:rPr>
        <w:b/>
        <w:bCs/>
      </w:rPr>
      <w:tblPr/>
      <w:tcPr>
        <w:shd w:val="clear" w:color="auto" w:fill="F5E4A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E4A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E9ED" w:themeFill="accent4" w:themeFillTint="33"/>
    </w:tcPr>
    <w:tblStylePr w:type="firstRow">
      <w:rPr>
        <w:b/>
        <w:bCs/>
      </w:rPr>
      <w:tblPr/>
      <w:tcPr>
        <w:shd w:val="clear" w:color="auto" w:fill="ECD3D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CD3D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</w:rPr>
      <w:tblPr/>
      <w:tcPr>
        <w:shd w:val="clear" w:color="auto" w:fill="D7CEE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7CEE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</w:rPr>
      <w:tblPr/>
      <w:tcPr>
        <w:shd w:val="clear" w:color="auto" w:fill="CCD8E6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D8E6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7F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5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8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A607E" w:themeFill="accent4" w:themeFillShade="CC"/>
      </w:tcPr>
    </w:tblStylePr>
    <w:tblStylePr w:type="lastRow">
      <w:rPr>
        <w:b/>
        <w:bCs/>
        <w:color w:val="BA607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AF4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39B16" w:themeFill="accent3" w:themeFillShade="CC"/>
      </w:tcPr>
    </w:tblStylePr>
    <w:tblStylePr w:type="lastRow">
      <w:rPr>
        <w:b/>
        <w:bCs/>
        <w:color w:val="C39B16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2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47CAD" w:themeFill="accent6" w:themeFillShade="CC"/>
      </w:tcPr>
    </w:tblStylePr>
    <w:tblStylePr w:type="lastRow">
      <w:rPr>
        <w:b/>
        <w:bCs/>
        <w:color w:val="547CA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5F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5AA9" w:themeFill="accent5" w:themeFillShade="CC"/>
      </w:tcPr>
    </w:tblStylePr>
    <w:tblStylePr w:type="lastRow">
      <w:rPr>
        <w:b/>
        <w:bCs/>
        <w:color w:val="795AA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7F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744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744F" w:themeColor="accent1" w:themeShade="99"/>
          <w:insideV w:val="nil"/>
        </w:tcBorders>
        <w:shd w:val="clear" w:color="auto" w:fill="63744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744F" w:themeFill="accent1" w:themeFillShade="99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2DAC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F3A447" w:themeColor="accent2"/>
        <w:bottom w:val="single" w:sz="4" w:space="0" w:color="F3A447" w:themeColor="accent2"/>
        <w:right w:val="single" w:sz="4" w:space="0" w:color="F3A44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5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0640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0640B" w:themeColor="accent2" w:themeShade="99"/>
          <w:insideV w:val="nil"/>
        </w:tcBorders>
        <w:shd w:val="clear" w:color="auto" w:fill="B0640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640B" w:themeFill="accent2" w:themeFillShade="99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9D1A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092A7" w:themeColor="accent4"/>
        <w:left w:val="single" w:sz="4" w:space="0" w:color="E7BC29" w:themeColor="accent3"/>
        <w:bottom w:val="single" w:sz="4" w:space="0" w:color="E7BC29" w:themeColor="accent3"/>
        <w:right w:val="single" w:sz="4" w:space="0" w:color="E7BC2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8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092A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2741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27410" w:themeColor="accent3" w:themeShade="99"/>
          <w:insideV w:val="nil"/>
        </w:tcBorders>
        <w:shd w:val="clear" w:color="auto" w:fill="92741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7410" w:themeFill="accent3" w:themeFillShade="99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7BC29" w:themeColor="accent3"/>
        <w:left w:val="single" w:sz="4" w:space="0" w:color="D092A7" w:themeColor="accent4"/>
        <w:bottom w:val="single" w:sz="4" w:space="0" w:color="D092A7" w:themeColor="accent4"/>
        <w:right w:val="single" w:sz="4" w:space="0" w:color="D092A7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4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7BC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4405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4405C" w:themeColor="accent4" w:themeShade="99"/>
          <w:insideV w:val="nil"/>
        </w:tcBorders>
        <w:shd w:val="clear" w:color="auto" w:fill="94405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405C" w:themeFill="accent4" w:themeFillShade="99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7C8D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9EC2" w:themeColor="accent6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2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9EC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428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4280" w:themeColor="accent5" w:themeShade="99"/>
          <w:insideV w:val="nil"/>
        </w:tcBorders>
        <w:shd w:val="clear" w:color="auto" w:fill="5A428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4280" w:themeFill="accent5" w:themeFillShade="99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CDC2D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C85C0" w:themeColor="accent5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5F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C85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E5D82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E5D82" w:themeColor="accent6" w:themeShade="99"/>
          <w:insideV w:val="nil"/>
        </w:tcBorders>
        <w:shd w:val="clear" w:color="auto" w:fill="3E5D82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5D82" w:themeFill="accent6" w:themeFillShade="99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BFCEE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64388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4388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4388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43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4388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604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C9163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2530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C7D0E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9610D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79214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A354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55374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376A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53A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44D6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E74A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64388"/>
  </w:style>
  <w:style w:type="character" w:customStyle="1" w:styleId="DateChar">
    <w:name w:val="Date Char"/>
    <w:basedOn w:val="DefaultParagraphFont"/>
    <w:link w:val="Date"/>
    <w:uiPriority w:val="99"/>
    <w:semiHidden/>
    <w:rsid w:val="00F64388"/>
    <w:rPr>
      <w:szCs w:val="21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64388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F64388"/>
    <w:pPr>
      <w:spacing w:before="0"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F64388"/>
    <w:rPr>
      <w:szCs w:val="21"/>
    </w:rPr>
  </w:style>
  <w:style w:type="character" w:styleId="Emphasis">
    <w:name w:val="Emphasis"/>
    <w:basedOn w:val="DefaultParagraphFont"/>
    <w:uiPriority w:val="20"/>
    <w:semiHidden/>
    <w:unhideWhenUsed/>
    <w:qFormat/>
    <w:rsid w:val="00F64388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F6438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64388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F64388"/>
    <w:pPr>
      <w:framePr w:w="7920" w:h="1980" w:hRule="exact" w:hSpace="180" w:wrap="auto" w:hAnchor="page" w:xAlign="center" w:yAlign="bottom"/>
      <w:spacing w:before="0"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F64388"/>
    <w:pPr>
      <w:spacing w:before="0" w:after="0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F64388"/>
    <w:rPr>
      <w:color w:val="7F6F6F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F6438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64388"/>
    <w:rPr>
      <w:szCs w:val="20"/>
    </w:rPr>
  </w:style>
  <w:style w:type="table" w:styleId="GridTable1Light">
    <w:name w:val="Grid Table 1 Light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AE1D3" w:themeColor="accent1" w:themeTint="66"/>
        <w:left w:val="single" w:sz="4" w:space="0" w:color="DAE1D3" w:themeColor="accent1" w:themeTint="66"/>
        <w:bottom w:val="single" w:sz="4" w:space="0" w:color="DAE1D3" w:themeColor="accent1" w:themeTint="66"/>
        <w:right w:val="single" w:sz="4" w:space="0" w:color="DAE1D3" w:themeColor="accent1" w:themeTint="66"/>
        <w:insideH w:val="single" w:sz="4" w:space="0" w:color="DAE1D3" w:themeColor="accent1" w:themeTint="66"/>
        <w:insideV w:val="single" w:sz="4" w:space="0" w:color="DAE1D3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ADAB5" w:themeColor="accent2" w:themeTint="66"/>
        <w:left w:val="single" w:sz="4" w:space="0" w:color="FADAB5" w:themeColor="accent2" w:themeTint="66"/>
        <w:bottom w:val="single" w:sz="4" w:space="0" w:color="FADAB5" w:themeColor="accent2" w:themeTint="66"/>
        <w:right w:val="single" w:sz="4" w:space="0" w:color="FADAB5" w:themeColor="accent2" w:themeTint="66"/>
        <w:insideH w:val="single" w:sz="4" w:space="0" w:color="FADAB5" w:themeColor="accent2" w:themeTint="66"/>
        <w:insideV w:val="single" w:sz="4" w:space="0" w:color="FADAB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5E4A9" w:themeColor="accent3" w:themeTint="66"/>
        <w:left w:val="single" w:sz="4" w:space="0" w:color="F5E4A9" w:themeColor="accent3" w:themeTint="66"/>
        <w:bottom w:val="single" w:sz="4" w:space="0" w:color="F5E4A9" w:themeColor="accent3" w:themeTint="66"/>
        <w:right w:val="single" w:sz="4" w:space="0" w:color="F5E4A9" w:themeColor="accent3" w:themeTint="66"/>
        <w:insideH w:val="single" w:sz="4" w:space="0" w:color="F5E4A9" w:themeColor="accent3" w:themeTint="66"/>
        <w:insideV w:val="single" w:sz="4" w:space="0" w:color="F5E4A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CD3DB" w:themeColor="accent4" w:themeTint="66"/>
        <w:left w:val="single" w:sz="4" w:space="0" w:color="ECD3DB" w:themeColor="accent4" w:themeTint="66"/>
        <w:bottom w:val="single" w:sz="4" w:space="0" w:color="ECD3DB" w:themeColor="accent4" w:themeTint="66"/>
        <w:right w:val="single" w:sz="4" w:space="0" w:color="ECD3DB" w:themeColor="accent4" w:themeTint="66"/>
        <w:insideH w:val="single" w:sz="4" w:space="0" w:color="ECD3DB" w:themeColor="accent4" w:themeTint="66"/>
        <w:insideV w:val="single" w:sz="4" w:space="0" w:color="ECD3D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7CEE5" w:themeColor="accent5" w:themeTint="66"/>
        <w:left w:val="single" w:sz="4" w:space="0" w:color="D7CEE5" w:themeColor="accent5" w:themeTint="66"/>
        <w:bottom w:val="single" w:sz="4" w:space="0" w:color="D7CEE5" w:themeColor="accent5" w:themeTint="66"/>
        <w:right w:val="single" w:sz="4" w:space="0" w:color="D7CEE5" w:themeColor="accent5" w:themeTint="66"/>
        <w:insideH w:val="single" w:sz="4" w:space="0" w:color="D7CEE5" w:themeColor="accent5" w:themeTint="66"/>
        <w:insideV w:val="single" w:sz="4" w:space="0" w:color="D7CEE5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CD8E6" w:themeColor="accent6" w:themeTint="66"/>
        <w:left w:val="single" w:sz="4" w:space="0" w:color="CCD8E6" w:themeColor="accent6" w:themeTint="66"/>
        <w:bottom w:val="single" w:sz="4" w:space="0" w:color="CCD8E6" w:themeColor="accent6" w:themeTint="66"/>
        <w:right w:val="single" w:sz="4" w:space="0" w:color="CCD8E6" w:themeColor="accent6" w:themeTint="66"/>
        <w:insideH w:val="single" w:sz="4" w:space="0" w:color="CCD8E6" w:themeColor="accent6" w:themeTint="66"/>
        <w:insideV w:val="single" w:sz="4" w:space="0" w:color="CCD8E6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C8D2BD" w:themeColor="accent1" w:themeTint="99"/>
        <w:bottom w:val="single" w:sz="2" w:space="0" w:color="C8D2BD" w:themeColor="accent1" w:themeTint="99"/>
        <w:insideH w:val="single" w:sz="2" w:space="0" w:color="C8D2BD" w:themeColor="accent1" w:themeTint="99"/>
        <w:insideV w:val="single" w:sz="2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8D2B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F7C890" w:themeColor="accent2" w:themeTint="99"/>
        <w:bottom w:val="single" w:sz="2" w:space="0" w:color="F7C890" w:themeColor="accent2" w:themeTint="99"/>
        <w:insideH w:val="single" w:sz="2" w:space="0" w:color="F7C890" w:themeColor="accent2" w:themeTint="99"/>
        <w:insideV w:val="single" w:sz="2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C89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F0D67E" w:themeColor="accent3" w:themeTint="99"/>
        <w:bottom w:val="single" w:sz="2" w:space="0" w:color="F0D67E" w:themeColor="accent3" w:themeTint="99"/>
        <w:insideH w:val="single" w:sz="2" w:space="0" w:color="F0D67E" w:themeColor="accent3" w:themeTint="99"/>
        <w:insideV w:val="single" w:sz="2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D67E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E2BDCA" w:themeColor="accent4" w:themeTint="99"/>
        <w:bottom w:val="single" w:sz="2" w:space="0" w:color="E2BDCA" w:themeColor="accent4" w:themeTint="99"/>
        <w:insideH w:val="single" w:sz="2" w:space="0" w:color="E2BDCA" w:themeColor="accent4" w:themeTint="99"/>
        <w:insideV w:val="single" w:sz="2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2BDCA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C3B5D9" w:themeColor="accent5" w:themeTint="99"/>
        <w:bottom w:val="single" w:sz="2" w:space="0" w:color="C3B5D9" w:themeColor="accent5" w:themeTint="99"/>
        <w:insideH w:val="single" w:sz="2" w:space="0" w:color="C3B5D9" w:themeColor="accent5" w:themeTint="99"/>
        <w:insideV w:val="single" w:sz="2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B5D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B2C4DA" w:themeColor="accent6" w:themeTint="99"/>
        <w:bottom w:val="single" w:sz="2" w:space="0" w:color="B2C4DA" w:themeColor="accent6" w:themeTint="99"/>
        <w:insideH w:val="single" w:sz="2" w:space="0" w:color="B2C4DA" w:themeColor="accent6" w:themeTint="99"/>
        <w:insideV w:val="single" w:sz="2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C4DA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3">
    <w:name w:val="Grid Table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sz="4" w:space="0" w:color="F7C890" w:themeColor="accent2" w:themeTint="99"/>
        </w:tcBorders>
      </w:tcPr>
    </w:tblStylePr>
    <w:tblStylePr w:type="nwCell">
      <w:tblPr/>
      <w:tcPr>
        <w:tcBorders>
          <w:bottom w:val="single" w:sz="4" w:space="0" w:color="F7C890" w:themeColor="accent2" w:themeTint="99"/>
        </w:tcBorders>
      </w:tcPr>
    </w:tblStylePr>
    <w:tblStylePr w:type="seCell">
      <w:tblPr/>
      <w:tcPr>
        <w:tcBorders>
          <w:top w:val="single" w:sz="4" w:space="0" w:color="F7C890" w:themeColor="accent2" w:themeTint="99"/>
        </w:tcBorders>
      </w:tcPr>
    </w:tblStylePr>
    <w:tblStylePr w:type="swCell">
      <w:tblPr/>
      <w:tcPr>
        <w:tcBorders>
          <w:top w:val="single" w:sz="4" w:space="0" w:color="F7C89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sz="4" w:space="0" w:color="F0D67E" w:themeColor="accent3" w:themeTint="99"/>
        </w:tcBorders>
      </w:tcPr>
    </w:tblStylePr>
    <w:tblStylePr w:type="nwCell">
      <w:tblPr/>
      <w:tcPr>
        <w:tcBorders>
          <w:bottom w:val="single" w:sz="4" w:space="0" w:color="F0D67E" w:themeColor="accent3" w:themeTint="99"/>
        </w:tcBorders>
      </w:tcPr>
    </w:tblStylePr>
    <w:tblStylePr w:type="seCell">
      <w:tblPr/>
      <w:tcPr>
        <w:tcBorders>
          <w:top w:val="single" w:sz="4" w:space="0" w:color="F0D67E" w:themeColor="accent3" w:themeTint="99"/>
        </w:tcBorders>
      </w:tcPr>
    </w:tblStylePr>
    <w:tblStylePr w:type="swCell">
      <w:tblPr/>
      <w:tcPr>
        <w:tcBorders>
          <w:top w:val="single" w:sz="4" w:space="0" w:color="F0D67E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sz="4" w:space="0" w:color="E2BDCA" w:themeColor="accent4" w:themeTint="99"/>
        </w:tcBorders>
      </w:tcPr>
    </w:tblStylePr>
    <w:tblStylePr w:type="nwCell">
      <w:tblPr/>
      <w:tcPr>
        <w:tcBorders>
          <w:bottom w:val="single" w:sz="4" w:space="0" w:color="E2BDCA" w:themeColor="accent4" w:themeTint="99"/>
        </w:tcBorders>
      </w:tcPr>
    </w:tblStylePr>
    <w:tblStylePr w:type="seCell">
      <w:tblPr/>
      <w:tcPr>
        <w:tcBorders>
          <w:top w:val="single" w:sz="4" w:space="0" w:color="E2BDCA" w:themeColor="accent4" w:themeTint="99"/>
        </w:tcBorders>
      </w:tcPr>
    </w:tblStylePr>
    <w:tblStylePr w:type="swCell">
      <w:tblPr/>
      <w:tcPr>
        <w:tcBorders>
          <w:top w:val="single" w:sz="4" w:space="0" w:color="E2BDCA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sz="4" w:space="0" w:color="C3B5D9" w:themeColor="accent5" w:themeTint="99"/>
        </w:tcBorders>
      </w:tcPr>
    </w:tblStylePr>
    <w:tblStylePr w:type="nwCell">
      <w:tblPr/>
      <w:tcPr>
        <w:tcBorders>
          <w:bottom w:val="single" w:sz="4" w:space="0" w:color="C3B5D9" w:themeColor="accent5" w:themeTint="99"/>
        </w:tcBorders>
      </w:tcPr>
    </w:tblStylePr>
    <w:tblStylePr w:type="seCell">
      <w:tblPr/>
      <w:tcPr>
        <w:tcBorders>
          <w:top w:val="single" w:sz="4" w:space="0" w:color="C3B5D9" w:themeColor="accent5" w:themeTint="99"/>
        </w:tcBorders>
      </w:tcPr>
    </w:tblStylePr>
    <w:tblStylePr w:type="swCell">
      <w:tblPr/>
      <w:tcPr>
        <w:tcBorders>
          <w:top w:val="single" w:sz="4" w:space="0" w:color="C3B5D9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5Dark">
    <w:name w:val="Grid Table 5 Dark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0E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B592" w:themeFill="accent1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AE1D3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CD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3A447" w:themeFill="accent2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ADAB5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1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7BC29" w:themeFill="accent3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5E4A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9E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092A7" w:themeFill="accent4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CD3DB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D7CEE5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9EC2" w:themeFill="accent6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CCD8E6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sz="4" w:space="0" w:color="F7C890" w:themeColor="accent2" w:themeTint="99"/>
        </w:tcBorders>
      </w:tcPr>
    </w:tblStylePr>
    <w:tblStylePr w:type="nwCell">
      <w:tblPr/>
      <w:tcPr>
        <w:tcBorders>
          <w:bottom w:val="single" w:sz="4" w:space="0" w:color="F7C890" w:themeColor="accent2" w:themeTint="99"/>
        </w:tcBorders>
      </w:tcPr>
    </w:tblStylePr>
    <w:tblStylePr w:type="seCell">
      <w:tblPr/>
      <w:tcPr>
        <w:tcBorders>
          <w:top w:val="single" w:sz="4" w:space="0" w:color="F7C890" w:themeColor="accent2" w:themeTint="99"/>
        </w:tcBorders>
      </w:tcPr>
    </w:tblStylePr>
    <w:tblStylePr w:type="swCell">
      <w:tblPr/>
      <w:tcPr>
        <w:tcBorders>
          <w:top w:val="single" w:sz="4" w:space="0" w:color="F7C890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sz="4" w:space="0" w:color="F0D67E" w:themeColor="accent3" w:themeTint="99"/>
        </w:tcBorders>
      </w:tcPr>
    </w:tblStylePr>
    <w:tblStylePr w:type="nwCell">
      <w:tblPr/>
      <w:tcPr>
        <w:tcBorders>
          <w:bottom w:val="single" w:sz="4" w:space="0" w:color="F0D67E" w:themeColor="accent3" w:themeTint="99"/>
        </w:tcBorders>
      </w:tcPr>
    </w:tblStylePr>
    <w:tblStylePr w:type="seCell">
      <w:tblPr/>
      <w:tcPr>
        <w:tcBorders>
          <w:top w:val="single" w:sz="4" w:space="0" w:color="F0D67E" w:themeColor="accent3" w:themeTint="99"/>
        </w:tcBorders>
      </w:tcPr>
    </w:tblStylePr>
    <w:tblStylePr w:type="swCell">
      <w:tblPr/>
      <w:tcPr>
        <w:tcBorders>
          <w:top w:val="single" w:sz="4" w:space="0" w:color="F0D67E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sz="4" w:space="0" w:color="E2BDCA" w:themeColor="accent4" w:themeTint="99"/>
        </w:tcBorders>
      </w:tcPr>
    </w:tblStylePr>
    <w:tblStylePr w:type="nwCell">
      <w:tblPr/>
      <w:tcPr>
        <w:tcBorders>
          <w:bottom w:val="single" w:sz="4" w:space="0" w:color="E2BDCA" w:themeColor="accent4" w:themeTint="99"/>
        </w:tcBorders>
      </w:tcPr>
    </w:tblStylePr>
    <w:tblStylePr w:type="seCell">
      <w:tblPr/>
      <w:tcPr>
        <w:tcBorders>
          <w:top w:val="single" w:sz="4" w:space="0" w:color="E2BDCA" w:themeColor="accent4" w:themeTint="99"/>
        </w:tcBorders>
      </w:tcPr>
    </w:tblStylePr>
    <w:tblStylePr w:type="swCell">
      <w:tblPr/>
      <w:tcPr>
        <w:tcBorders>
          <w:top w:val="single" w:sz="4" w:space="0" w:color="E2BDCA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sz="4" w:space="0" w:color="C3B5D9" w:themeColor="accent5" w:themeTint="99"/>
        </w:tcBorders>
      </w:tcPr>
    </w:tblStylePr>
    <w:tblStylePr w:type="nwCell">
      <w:tblPr/>
      <w:tcPr>
        <w:tcBorders>
          <w:bottom w:val="single" w:sz="4" w:space="0" w:color="C3B5D9" w:themeColor="accent5" w:themeTint="99"/>
        </w:tcBorders>
      </w:tcPr>
    </w:tblStylePr>
    <w:tblStylePr w:type="seCell">
      <w:tblPr/>
      <w:tcPr>
        <w:tcBorders>
          <w:top w:val="single" w:sz="4" w:space="0" w:color="C3B5D9" w:themeColor="accent5" w:themeTint="99"/>
        </w:tcBorders>
      </w:tcPr>
    </w:tblStylePr>
    <w:tblStylePr w:type="swCell">
      <w:tblPr/>
      <w:tcPr>
        <w:tcBorders>
          <w:top w:val="single" w:sz="4" w:space="0" w:color="C3B5D9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4"/>
    <w:semiHidden/>
    <w:rsid w:val="00217FA0"/>
    <w:rPr>
      <w:rFonts w:asciiTheme="majorHAnsi" w:eastAsiaTheme="majorEastAsia" w:hAnsiTheme="majorHAnsi" w:cstheme="majorBidi"/>
      <w:color w:val="536142" w:themeColor="accent1" w:themeShade="80"/>
      <w:szCs w:val="21"/>
    </w:rPr>
  </w:style>
  <w:style w:type="character" w:customStyle="1" w:styleId="Heading6Char">
    <w:name w:val="Heading 6 Char"/>
    <w:basedOn w:val="DefaultParagraphFont"/>
    <w:link w:val="Heading6"/>
    <w:uiPriority w:val="4"/>
    <w:semiHidden/>
    <w:rsid w:val="00CA1942"/>
    <w:rPr>
      <w:rFonts w:asciiTheme="majorHAnsi" w:eastAsiaTheme="majorEastAsia" w:hAnsiTheme="majorHAnsi" w:cstheme="majorBidi"/>
      <w:color w:val="526041" w:themeColor="accent1" w:themeShade="7F"/>
      <w:szCs w:val="21"/>
    </w:rPr>
  </w:style>
  <w:style w:type="character" w:customStyle="1" w:styleId="Heading7Char">
    <w:name w:val="Heading 7 Char"/>
    <w:basedOn w:val="DefaultParagraphFont"/>
    <w:link w:val="Heading7"/>
    <w:uiPriority w:val="4"/>
    <w:semiHidden/>
    <w:rsid w:val="00CA1942"/>
    <w:rPr>
      <w:rFonts w:asciiTheme="majorHAnsi" w:eastAsiaTheme="majorEastAsia" w:hAnsiTheme="majorHAnsi" w:cstheme="majorBidi"/>
      <w:i/>
      <w:iCs/>
      <w:color w:val="526041" w:themeColor="accent1" w:themeShade="7F"/>
      <w:szCs w:val="21"/>
    </w:rPr>
  </w:style>
  <w:style w:type="character" w:customStyle="1" w:styleId="Heading8Char">
    <w:name w:val="Heading 8 Char"/>
    <w:basedOn w:val="DefaultParagraphFont"/>
    <w:link w:val="Heading8"/>
    <w:uiPriority w:val="4"/>
    <w:semiHidden/>
    <w:rsid w:val="00CA194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4"/>
    <w:semiHidden/>
    <w:rsid w:val="00CA194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F64388"/>
  </w:style>
  <w:style w:type="paragraph" w:styleId="HTMLAddress">
    <w:name w:val="HTML Address"/>
    <w:basedOn w:val="Normal"/>
    <w:link w:val="HTMLAddressChar"/>
    <w:uiPriority w:val="99"/>
    <w:semiHidden/>
    <w:unhideWhenUsed/>
    <w:rsid w:val="00F64388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64388"/>
    <w:rPr>
      <w:i/>
      <w:iCs/>
      <w:szCs w:val="21"/>
    </w:rPr>
  </w:style>
  <w:style w:type="character" w:styleId="HTMLCite">
    <w:name w:val="HTML Cite"/>
    <w:basedOn w:val="DefaultParagraphFont"/>
    <w:uiPriority w:val="99"/>
    <w:semiHidden/>
    <w:unhideWhenUsed/>
    <w:rsid w:val="00F64388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F64388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64388"/>
    <w:pPr>
      <w:spacing w:before="0"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64388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F64388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F64388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F64388"/>
    <w:rPr>
      <w:color w:val="8E58B6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64388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64388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64388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64388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64388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64388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64388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64388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64388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F64388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217FA0"/>
    <w:pPr>
      <w:pBdr>
        <w:top w:val="single" w:sz="4" w:space="10" w:color="A5B592" w:themeColor="accent1"/>
        <w:bottom w:val="single" w:sz="4" w:space="10" w:color="A5B592" w:themeColor="accent1"/>
      </w:pBdr>
      <w:spacing w:before="360" w:after="360"/>
      <w:ind w:left="864" w:right="864"/>
      <w:jc w:val="center"/>
    </w:pPr>
    <w:rPr>
      <w:i/>
      <w:iCs/>
      <w:color w:val="536142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217FA0"/>
    <w:rPr>
      <w:i/>
      <w:iCs/>
      <w:color w:val="536142" w:themeColor="accent1" w:themeShade="80"/>
      <w:szCs w:val="2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217FA0"/>
    <w:rPr>
      <w:b/>
      <w:bCs/>
      <w:caps w:val="0"/>
      <w:smallCaps/>
      <w:color w:val="536142" w:themeColor="accent1" w:themeShade="80"/>
      <w:spacing w:val="5"/>
    </w:rPr>
  </w:style>
  <w:style w:type="table" w:styleId="LightGrid">
    <w:name w:val="Light Grid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  <w:insideH w:val="single" w:sz="8" w:space="0" w:color="A5B592" w:themeColor="accent1"/>
        <w:insideV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18" w:space="0" w:color="A5B592" w:themeColor="accent1"/>
          <w:right w:val="single" w:sz="8" w:space="0" w:color="A5B592" w:themeColor="accent1"/>
          <w:insideH w:val="nil"/>
          <w:insideV w:val="single" w:sz="8" w:space="0" w:color="A5B59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H w:val="nil"/>
          <w:insideV w:val="single" w:sz="8" w:space="0" w:color="A5B59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V w:val="single" w:sz="8" w:space="0" w:color="A5B592" w:themeColor="accent1"/>
        </w:tcBorders>
        <w:shd w:val="clear" w:color="auto" w:fill="E8ECE4" w:themeFill="accent1" w:themeFillTint="3F"/>
      </w:tcPr>
    </w:tblStylePr>
    <w:tblStylePr w:type="band2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V w:val="single" w:sz="8" w:space="0" w:color="A5B59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  <w:insideH w:val="single" w:sz="8" w:space="0" w:color="F3A447" w:themeColor="accent2"/>
        <w:insideV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18" w:space="0" w:color="F3A447" w:themeColor="accent2"/>
          <w:right w:val="single" w:sz="8" w:space="0" w:color="F3A447" w:themeColor="accent2"/>
          <w:insideH w:val="nil"/>
          <w:insideV w:val="single" w:sz="8" w:space="0" w:color="F3A44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H w:val="nil"/>
          <w:insideV w:val="single" w:sz="8" w:space="0" w:color="F3A44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V w:val="single" w:sz="8" w:space="0" w:color="F3A447" w:themeColor="accent2"/>
        </w:tcBorders>
        <w:shd w:val="clear" w:color="auto" w:fill="FCE8D1" w:themeFill="accent2" w:themeFillTint="3F"/>
      </w:tcPr>
    </w:tblStylePr>
    <w:tblStylePr w:type="band2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V w:val="single" w:sz="8" w:space="0" w:color="F3A447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  <w:insideH w:val="single" w:sz="8" w:space="0" w:color="E7BC29" w:themeColor="accent3"/>
        <w:insideV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18" w:space="0" w:color="E7BC29" w:themeColor="accent3"/>
          <w:right w:val="single" w:sz="8" w:space="0" w:color="E7BC29" w:themeColor="accent3"/>
          <w:insideH w:val="nil"/>
          <w:insideV w:val="single" w:sz="8" w:space="0" w:color="E7BC2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H w:val="nil"/>
          <w:insideV w:val="single" w:sz="8" w:space="0" w:color="E7BC2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band1Vert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V w:val="single" w:sz="8" w:space="0" w:color="E7BC29" w:themeColor="accent3"/>
        </w:tcBorders>
        <w:shd w:val="clear" w:color="auto" w:fill="F9EEC9" w:themeFill="accent3" w:themeFillTint="3F"/>
      </w:tcPr>
    </w:tblStylePr>
    <w:tblStylePr w:type="band2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V w:val="single" w:sz="8" w:space="0" w:color="E7BC2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  <w:insideH w:val="single" w:sz="8" w:space="0" w:color="D092A7" w:themeColor="accent4"/>
        <w:insideV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18" w:space="0" w:color="D092A7" w:themeColor="accent4"/>
          <w:right w:val="single" w:sz="8" w:space="0" w:color="D092A7" w:themeColor="accent4"/>
          <w:insideH w:val="nil"/>
          <w:insideV w:val="single" w:sz="8" w:space="0" w:color="D092A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H w:val="nil"/>
          <w:insideV w:val="single" w:sz="8" w:space="0" w:color="D092A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V w:val="single" w:sz="8" w:space="0" w:color="D092A7" w:themeColor="accent4"/>
        </w:tcBorders>
        <w:shd w:val="clear" w:color="auto" w:fill="F3E3E9" w:themeFill="accent4" w:themeFillTint="3F"/>
      </w:tcPr>
    </w:tblStylePr>
    <w:tblStylePr w:type="band2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V w:val="single" w:sz="8" w:space="0" w:color="D092A7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1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  <w:shd w:val="clear" w:color="auto" w:fill="E6E0EF" w:themeFill="accent5" w:themeFillTint="3F"/>
      </w:tcPr>
    </w:tblStylePr>
    <w:tblStylePr w:type="band2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  <w:insideH w:val="single" w:sz="8" w:space="0" w:color="809EC2" w:themeColor="accent6"/>
        <w:insideV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18" w:space="0" w:color="809EC2" w:themeColor="accent6"/>
          <w:right w:val="single" w:sz="8" w:space="0" w:color="809EC2" w:themeColor="accent6"/>
          <w:insideH w:val="nil"/>
          <w:insideV w:val="single" w:sz="8" w:space="0" w:color="809EC2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H w:val="nil"/>
          <w:insideV w:val="single" w:sz="8" w:space="0" w:color="809EC2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band1Vert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V w:val="single" w:sz="8" w:space="0" w:color="809EC2" w:themeColor="accent6"/>
        </w:tcBorders>
        <w:shd w:val="clear" w:color="auto" w:fill="DFE6F0" w:themeFill="accent6" w:themeFillTint="3F"/>
      </w:tcPr>
    </w:tblStylePr>
    <w:tblStylePr w:type="band2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V w:val="single" w:sz="8" w:space="0" w:color="809EC2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band1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band1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F6438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8" w:space="0" w:color="A5B592" w:themeColor="accent1"/>
        <w:bottom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8" w:space="0" w:color="F3A447" w:themeColor="accent2"/>
        <w:bottom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8" w:space="0" w:color="E7BC29" w:themeColor="accent3"/>
        <w:bottom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 w:themeColor="accent3"/>
          <w:left w:val="nil"/>
          <w:bottom w:val="single" w:sz="8" w:space="0" w:color="E7BC2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 w:themeColor="accent3"/>
          <w:left w:val="nil"/>
          <w:bottom w:val="single" w:sz="8" w:space="0" w:color="E7BC2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8" w:space="0" w:color="D092A7" w:themeColor="accent4"/>
        <w:bottom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 w:themeColor="accent4"/>
          <w:left w:val="nil"/>
          <w:bottom w:val="single" w:sz="8" w:space="0" w:color="D092A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 w:themeColor="accent4"/>
          <w:left w:val="nil"/>
          <w:bottom w:val="single" w:sz="8" w:space="0" w:color="D092A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8" w:space="0" w:color="9C85C0" w:themeColor="accent5"/>
        <w:bottom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8" w:space="0" w:color="809EC2" w:themeColor="accent6"/>
        <w:bottom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F64388"/>
  </w:style>
  <w:style w:type="paragraph" w:styleId="List">
    <w:name w:val="List"/>
    <w:basedOn w:val="Normal"/>
    <w:uiPriority w:val="99"/>
    <w:semiHidden/>
    <w:unhideWhenUsed/>
    <w:rsid w:val="00F64388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F64388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F64388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F64388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F64388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F64388"/>
    <w:pPr>
      <w:numPr>
        <w:numId w:val="6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F64388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F64388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F64388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64388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F64388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F64388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64388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64388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F64388"/>
    <w:pPr>
      <w:spacing w:after="120"/>
      <w:ind w:left="1800"/>
      <w:contextualSpacing/>
    </w:pPr>
  </w:style>
  <w:style w:type="paragraph" w:styleId="ListNumber2">
    <w:name w:val="List Number 2"/>
    <w:basedOn w:val="Normal"/>
    <w:uiPriority w:val="99"/>
    <w:semiHidden/>
    <w:unhideWhenUsed/>
    <w:rsid w:val="00F6438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F64388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F6438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F64388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F64388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2">
    <w:name w:val="List Table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bottom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bottom w:val="single" w:sz="4" w:space="0" w:color="F7C890" w:themeColor="accent2" w:themeTint="99"/>
        <w:insideH w:val="single" w:sz="4" w:space="0" w:color="F7C89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bottom w:val="single" w:sz="4" w:space="0" w:color="F0D67E" w:themeColor="accent3" w:themeTint="99"/>
        <w:insideH w:val="single" w:sz="4" w:space="0" w:color="F0D67E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bottom w:val="single" w:sz="4" w:space="0" w:color="E2BDCA" w:themeColor="accent4" w:themeTint="99"/>
        <w:insideH w:val="single" w:sz="4" w:space="0" w:color="E2BDCA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bottom w:val="single" w:sz="4" w:space="0" w:color="C3B5D9" w:themeColor="accent5" w:themeTint="99"/>
        <w:insideH w:val="single" w:sz="4" w:space="0" w:color="C3B5D9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bottom w:val="single" w:sz="4" w:space="0" w:color="B2C4DA" w:themeColor="accent6" w:themeTint="99"/>
        <w:insideH w:val="single" w:sz="4" w:space="0" w:color="B2C4DA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3">
    <w:name w:val="List Table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A5B592" w:themeColor="accent1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B592" w:themeColor="accent1"/>
          <w:right w:val="single" w:sz="4" w:space="0" w:color="A5B592" w:themeColor="accent1"/>
        </w:tcBorders>
      </w:tcPr>
    </w:tblStylePr>
    <w:tblStylePr w:type="band1Horz">
      <w:tblPr/>
      <w:tcPr>
        <w:tcBorders>
          <w:top w:val="single" w:sz="4" w:space="0" w:color="A5B592" w:themeColor="accent1"/>
          <w:bottom w:val="single" w:sz="4" w:space="0" w:color="A5B59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B592" w:themeColor="accent1"/>
          <w:left w:val="nil"/>
        </w:tcBorders>
      </w:tcPr>
    </w:tblStylePr>
    <w:tblStylePr w:type="swCell">
      <w:tblPr/>
      <w:tcPr>
        <w:tcBorders>
          <w:top w:val="double" w:sz="4" w:space="0" w:color="A5B59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3A447" w:themeColor="accent2"/>
        <w:left w:val="single" w:sz="4" w:space="0" w:color="F3A447" w:themeColor="accent2"/>
        <w:bottom w:val="single" w:sz="4" w:space="0" w:color="F3A447" w:themeColor="accent2"/>
        <w:right w:val="single" w:sz="4" w:space="0" w:color="F3A44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3A447" w:themeColor="accent2"/>
          <w:right w:val="single" w:sz="4" w:space="0" w:color="F3A447" w:themeColor="accent2"/>
        </w:tcBorders>
      </w:tcPr>
    </w:tblStylePr>
    <w:tblStylePr w:type="band1Horz">
      <w:tblPr/>
      <w:tcPr>
        <w:tcBorders>
          <w:top w:val="single" w:sz="4" w:space="0" w:color="F3A447" w:themeColor="accent2"/>
          <w:bottom w:val="single" w:sz="4" w:space="0" w:color="F3A44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3A447" w:themeColor="accent2"/>
          <w:left w:val="nil"/>
        </w:tcBorders>
      </w:tcPr>
    </w:tblStylePr>
    <w:tblStylePr w:type="swCell">
      <w:tblPr/>
      <w:tcPr>
        <w:tcBorders>
          <w:top w:val="double" w:sz="4" w:space="0" w:color="F3A447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7BC29" w:themeColor="accent3"/>
        <w:left w:val="single" w:sz="4" w:space="0" w:color="E7BC29" w:themeColor="accent3"/>
        <w:bottom w:val="single" w:sz="4" w:space="0" w:color="E7BC29" w:themeColor="accent3"/>
        <w:right w:val="single" w:sz="4" w:space="0" w:color="E7BC2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7BC29" w:themeColor="accent3"/>
          <w:right w:val="single" w:sz="4" w:space="0" w:color="E7BC29" w:themeColor="accent3"/>
        </w:tcBorders>
      </w:tcPr>
    </w:tblStylePr>
    <w:tblStylePr w:type="band1Horz">
      <w:tblPr/>
      <w:tcPr>
        <w:tcBorders>
          <w:top w:val="single" w:sz="4" w:space="0" w:color="E7BC29" w:themeColor="accent3"/>
          <w:bottom w:val="single" w:sz="4" w:space="0" w:color="E7BC2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7BC29" w:themeColor="accent3"/>
          <w:left w:val="nil"/>
        </w:tcBorders>
      </w:tcPr>
    </w:tblStylePr>
    <w:tblStylePr w:type="swCell">
      <w:tblPr/>
      <w:tcPr>
        <w:tcBorders>
          <w:top w:val="double" w:sz="4" w:space="0" w:color="E7BC2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092A7" w:themeColor="accent4"/>
        <w:left w:val="single" w:sz="4" w:space="0" w:color="D092A7" w:themeColor="accent4"/>
        <w:bottom w:val="single" w:sz="4" w:space="0" w:color="D092A7" w:themeColor="accent4"/>
        <w:right w:val="single" w:sz="4" w:space="0" w:color="D092A7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092A7" w:themeColor="accent4"/>
          <w:right w:val="single" w:sz="4" w:space="0" w:color="D092A7" w:themeColor="accent4"/>
        </w:tcBorders>
      </w:tcPr>
    </w:tblStylePr>
    <w:tblStylePr w:type="band1Horz">
      <w:tblPr/>
      <w:tcPr>
        <w:tcBorders>
          <w:top w:val="single" w:sz="4" w:space="0" w:color="D092A7" w:themeColor="accent4"/>
          <w:bottom w:val="single" w:sz="4" w:space="0" w:color="D092A7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092A7" w:themeColor="accent4"/>
          <w:left w:val="nil"/>
        </w:tcBorders>
      </w:tcPr>
    </w:tblStylePr>
    <w:tblStylePr w:type="swCell">
      <w:tblPr/>
      <w:tcPr>
        <w:tcBorders>
          <w:top w:val="double" w:sz="4" w:space="0" w:color="D092A7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9C85C0" w:themeColor="accent5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C85C0" w:themeColor="accent5"/>
          <w:right w:val="single" w:sz="4" w:space="0" w:color="9C85C0" w:themeColor="accent5"/>
        </w:tcBorders>
      </w:tcPr>
    </w:tblStylePr>
    <w:tblStylePr w:type="band1Horz">
      <w:tblPr/>
      <w:tcPr>
        <w:tcBorders>
          <w:top w:val="single" w:sz="4" w:space="0" w:color="9C85C0" w:themeColor="accent5"/>
          <w:bottom w:val="single" w:sz="4" w:space="0" w:color="9C85C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C85C0" w:themeColor="accent5"/>
          <w:left w:val="nil"/>
        </w:tcBorders>
      </w:tcPr>
    </w:tblStylePr>
    <w:tblStylePr w:type="swCell">
      <w:tblPr/>
      <w:tcPr>
        <w:tcBorders>
          <w:top w:val="double" w:sz="4" w:space="0" w:color="9C85C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809EC2" w:themeColor="accent6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9EC2" w:themeColor="accent6"/>
          <w:right w:val="single" w:sz="4" w:space="0" w:color="809EC2" w:themeColor="accent6"/>
        </w:tcBorders>
      </w:tcPr>
    </w:tblStylePr>
    <w:tblStylePr w:type="band1Horz">
      <w:tblPr/>
      <w:tcPr>
        <w:tcBorders>
          <w:top w:val="single" w:sz="4" w:space="0" w:color="809EC2" w:themeColor="accent6"/>
          <w:bottom w:val="single" w:sz="4" w:space="0" w:color="809EC2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9EC2" w:themeColor="accent6"/>
          <w:left w:val="nil"/>
        </w:tcBorders>
      </w:tcPr>
    </w:tblStylePr>
    <w:tblStylePr w:type="swCell">
      <w:tblPr/>
      <w:tcPr>
        <w:tcBorders>
          <w:top w:val="double" w:sz="4" w:space="0" w:color="809EC2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5Dark">
    <w:name w:val="List Table 5 Dark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B592" w:themeColor="accent1"/>
        <w:left w:val="single" w:sz="24" w:space="0" w:color="A5B592" w:themeColor="accent1"/>
        <w:bottom w:val="single" w:sz="24" w:space="0" w:color="A5B592" w:themeColor="accent1"/>
        <w:right w:val="single" w:sz="24" w:space="0" w:color="A5B592" w:themeColor="accent1"/>
      </w:tblBorders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3A447" w:themeColor="accent2"/>
        <w:left w:val="single" w:sz="24" w:space="0" w:color="F3A447" w:themeColor="accent2"/>
        <w:bottom w:val="single" w:sz="24" w:space="0" w:color="F3A447" w:themeColor="accent2"/>
        <w:right w:val="single" w:sz="24" w:space="0" w:color="F3A447" w:themeColor="accent2"/>
      </w:tblBorders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7BC29" w:themeColor="accent3"/>
        <w:left w:val="single" w:sz="24" w:space="0" w:color="E7BC29" w:themeColor="accent3"/>
        <w:bottom w:val="single" w:sz="24" w:space="0" w:color="E7BC29" w:themeColor="accent3"/>
        <w:right w:val="single" w:sz="24" w:space="0" w:color="E7BC29" w:themeColor="accent3"/>
      </w:tblBorders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092A7" w:themeColor="accent4"/>
        <w:left w:val="single" w:sz="24" w:space="0" w:color="D092A7" w:themeColor="accent4"/>
        <w:bottom w:val="single" w:sz="24" w:space="0" w:color="D092A7" w:themeColor="accent4"/>
        <w:right w:val="single" w:sz="24" w:space="0" w:color="D092A7" w:themeColor="accent4"/>
      </w:tblBorders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C85C0" w:themeColor="accent5"/>
        <w:left w:val="single" w:sz="24" w:space="0" w:color="9C85C0" w:themeColor="accent5"/>
        <w:bottom w:val="single" w:sz="24" w:space="0" w:color="9C85C0" w:themeColor="accent5"/>
        <w:right w:val="single" w:sz="24" w:space="0" w:color="9C85C0" w:themeColor="accent5"/>
      </w:tblBorders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9EC2" w:themeColor="accent6"/>
        <w:left w:val="single" w:sz="24" w:space="0" w:color="809EC2" w:themeColor="accent6"/>
        <w:bottom w:val="single" w:sz="24" w:space="0" w:color="809EC2" w:themeColor="accent6"/>
        <w:right w:val="single" w:sz="24" w:space="0" w:color="809EC2" w:themeColor="accent6"/>
      </w:tblBorders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1">
    <w:name w:val="List Table 6 Colorful Accent 1"/>
    <w:basedOn w:val="TableNormal"/>
    <w:uiPriority w:val="51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A5B592" w:themeColor="accent1"/>
        <w:bottom w:val="single" w:sz="4" w:space="0" w:color="A5B59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A5B59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3A447" w:themeColor="accent2"/>
        <w:bottom w:val="single" w:sz="4" w:space="0" w:color="F3A44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3A44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E7BC29" w:themeColor="accent3"/>
        <w:bottom w:val="single" w:sz="4" w:space="0" w:color="E7BC2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7BC2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D092A7" w:themeColor="accent4"/>
        <w:bottom w:val="single" w:sz="4" w:space="0" w:color="D092A7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D092A7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9C85C0" w:themeColor="accent5"/>
        <w:bottom w:val="single" w:sz="4" w:space="0" w:color="9C85C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C85C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809EC2" w:themeColor="accent6"/>
        <w:bottom w:val="single" w:sz="4" w:space="0" w:color="809EC2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09EC2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B59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B59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B59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B59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3A44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3A44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3A44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3A44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7BC2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7BC2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7BC2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7BC2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092A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092A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092A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092A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C85C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C85C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C85C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C85C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9EC2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9EC2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9EC2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9EC2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F6438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64388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BC7AD" w:themeColor="accent1" w:themeTint="BF"/>
        <w:left w:val="single" w:sz="8" w:space="0" w:color="BBC7AD" w:themeColor="accent1" w:themeTint="BF"/>
        <w:bottom w:val="single" w:sz="8" w:space="0" w:color="BBC7AD" w:themeColor="accent1" w:themeTint="BF"/>
        <w:right w:val="single" w:sz="8" w:space="0" w:color="BBC7AD" w:themeColor="accent1" w:themeTint="BF"/>
        <w:insideH w:val="single" w:sz="8" w:space="0" w:color="BBC7AD" w:themeColor="accent1" w:themeTint="BF"/>
        <w:insideV w:val="single" w:sz="8" w:space="0" w:color="BBC7AD" w:themeColor="accent1" w:themeTint="BF"/>
      </w:tblBorders>
    </w:tblPr>
    <w:tcPr>
      <w:shd w:val="clear" w:color="auto" w:fill="E8ECE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C7A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  <w:insideV w:val="single" w:sz="8" w:space="0" w:color="F6BA75" w:themeColor="accent2" w:themeTint="BF"/>
      </w:tblBorders>
    </w:tblPr>
    <w:tcPr>
      <w:shd w:val="clear" w:color="auto" w:fill="FCE8D1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BA7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  <w:insideV w:val="single" w:sz="8" w:space="0" w:color="EDCC5E" w:themeColor="accent3" w:themeTint="BF"/>
      </w:tblBorders>
    </w:tblPr>
    <w:tcPr>
      <w:shd w:val="clear" w:color="auto" w:fill="F9EEC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CC5E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BADBC" w:themeColor="accent4" w:themeTint="BF"/>
        <w:left w:val="single" w:sz="8" w:space="0" w:color="DBADBC" w:themeColor="accent4" w:themeTint="BF"/>
        <w:bottom w:val="single" w:sz="8" w:space="0" w:color="DBADBC" w:themeColor="accent4" w:themeTint="BF"/>
        <w:right w:val="single" w:sz="8" w:space="0" w:color="DBADBC" w:themeColor="accent4" w:themeTint="BF"/>
        <w:insideH w:val="single" w:sz="8" w:space="0" w:color="DBADBC" w:themeColor="accent4" w:themeTint="BF"/>
        <w:insideV w:val="single" w:sz="8" w:space="0" w:color="DBADBC" w:themeColor="accent4" w:themeTint="BF"/>
      </w:tblBorders>
    </w:tblPr>
    <w:tcPr>
      <w:shd w:val="clear" w:color="auto" w:fill="F3E3E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BADB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4A3CF" w:themeColor="accent5" w:themeTint="BF"/>
        <w:left w:val="single" w:sz="8" w:space="0" w:color="B4A3CF" w:themeColor="accent5" w:themeTint="BF"/>
        <w:bottom w:val="single" w:sz="8" w:space="0" w:color="B4A3CF" w:themeColor="accent5" w:themeTint="BF"/>
        <w:right w:val="single" w:sz="8" w:space="0" w:color="B4A3CF" w:themeColor="accent5" w:themeTint="BF"/>
        <w:insideH w:val="single" w:sz="8" w:space="0" w:color="B4A3CF" w:themeColor="accent5" w:themeTint="BF"/>
        <w:insideV w:val="single" w:sz="8" w:space="0" w:color="B4A3CF" w:themeColor="accent5" w:themeTint="BF"/>
      </w:tblBorders>
    </w:tblPr>
    <w:tcPr>
      <w:shd w:val="clear" w:color="auto" w:fill="E6E0E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4A3C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FB6D1" w:themeColor="accent6" w:themeTint="BF"/>
        <w:left w:val="single" w:sz="8" w:space="0" w:color="9FB6D1" w:themeColor="accent6" w:themeTint="BF"/>
        <w:bottom w:val="single" w:sz="8" w:space="0" w:color="9FB6D1" w:themeColor="accent6" w:themeTint="BF"/>
        <w:right w:val="single" w:sz="8" w:space="0" w:color="9FB6D1" w:themeColor="accent6" w:themeTint="BF"/>
        <w:insideH w:val="single" w:sz="8" w:space="0" w:color="9FB6D1" w:themeColor="accent6" w:themeTint="BF"/>
        <w:insideV w:val="single" w:sz="8" w:space="0" w:color="9FB6D1" w:themeColor="accent6" w:themeTint="BF"/>
      </w:tblBorders>
    </w:tblPr>
    <w:tcPr>
      <w:shd w:val="clear" w:color="auto" w:fill="DFE6F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B6D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  <w:insideH w:val="single" w:sz="8" w:space="0" w:color="A5B592" w:themeColor="accent1"/>
        <w:insideV w:val="single" w:sz="8" w:space="0" w:color="A5B592" w:themeColor="accent1"/>
      </w:tblBorders>
    </w:tblPr>
    <w:tcPr>
      <w:shd w:val="clear" w:color="auto" w:fill="E8ECE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6F7F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F0E9" w:themeFill="accent1" w:themeFillTint="33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tcBorders>
          <w:insideH w:val="single" w:sz="6" w:space="0" w:color="A5B592" w:themeColor="accent1"/>
          <w:insideV w:val="single" w:sz="6" w:space="0" w:color="A5B592" w:themeColor="accent1"/>
        </w:tcBorders>
        <w:shd w:val="clear" w:color="auto" w:fill="D2DAC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  <w:insideH w:val="single" w:sz="8" w:space="0" w:color="F3A447" w:themeColor="accent2"/>
        <w:insideV w:val="single" w:sz="8" w:space="0" w:color="F3A447" w:themeColor="accent2"/>
      </w:tblBorders>
    </w:tblPr>
    <w:tcPr>
      <w:shd w:val="clear" w:color="auto" w:fill="FCE8D1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5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CDA" w:themeFill="accent2" w:themeFillTint="33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tcBorders>
          <w:insideH w:val="single" w:sz="6" w:space="0" w:color="F3A447" w:themeColor="accent2"/>
          <w:insideV w:val="single" w:sz="6" w:space="0" w:color="F3A447" w:themeColor="accent2"/>
        </w:tcBorders>
        <w:shd w:val="clear" w:color="auto" w:fill="F9D1A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  <w:insideH w:val="single" w:sz="8" w:space="0" w:color="E7BC29" w:themeColor="accent3"/>
        <w:insideV w:val="single" w:sz="8" w:space="0" w:color="E7BC29" w:themeColor="accent3"/>
      </w:tblBorders>
    </w:tblPr>
    <w:tcPr>
      <w:shd w:val="clear" w:color="auto" w:fill="F9EEC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CF8E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1D4" w:themeFill="accent3" w:themeFillTint="33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tcBorders>
          <w:insideH w:val="single" w:sz="6" w:space="0" w:color="E7BC29" w:themeColor="accent3"/>
          <w:insideV w:val="single" w:sz="6" w:space="0" w:color="E7BC29" w:themeColor="accent3"/>
        </w:tcBorders>
        <w:shd w:val="clear" w:color="auto" w:fill="F3DD9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  <w:insideH w:val="single" w:sz="8" w:space="0" w:color="D092A7" w:themeColor="accent4"/>
        <w:insideV w:val="single" w:sz="8" w:space="0" w:color="D092A7" w:themeColor="accent4"/>
      </w:tblBorders>
    </w:tblPr>
    <w:tcPr>
      <w:shd w:val="clear" w:color="auto" w:fill="F3E3E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AF4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9ED" w:themeFill="accent4" w:themeFillTint="33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tcBorders>
          <w:insideH w:val="single" w:sz="6" w:space="0" w:color="D092A7" w:themeColor="accent4"/>
          <w:insideV w:val="single" w:sz="6" w:space="0" w:color="D092A7" w:themeColor="accent4"/>
        </w:tcBorders>
        <w:shd w:val="clear" w:color="auto" w:fill="E7C8D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</w:tblPr>
    <w:tcPr>
      <w:shd w:val="clear" w:color="auto" w:fill="E6E0E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F2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6F2" w:themeFill="accent5" w:themeFillTint="33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tcBorders>
          <w:insideH w:val="single" w:sz="6" w:space="0" w:color="9C85C0" w:themeColor="accent5"/>
          <w:insideV w:val="single" w:sz="6" w:space="0" w:color="9C85C0" w:themeColor="accent5"/>
        </w:tcBorders>
        <w:shd w:val="clear" w:color="auto" w:fill="CDC2D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  <w:insideH w:val="single" w:sz="8" w:space="0" w:color="809EC2" w:themeColor="accent6"/>
        <w:insideV w:val="single" w:sz="8" w:space="0" w:color="809EC2" w:themeColor="accent6"/>
      </w:tblBorders>
    </w:tblPr>
    <w:tcPr>
      <w:shd w:val="clear" w:color="auto" w:fill="DFE6F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2F5F9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BF2" w:themeFill="accent6" w:themeFillTint="33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tcBorders>
          <w:insideH w:val="single" w:sz="6" w:space="0" w:color="809EC2" w:themeColor="accent6"/>
          <w:insideV w:val="single" w:sz="6" w:space="0" w:color="809EC2" w:themeColor="accent6"/>
        </w:tcBorders>
        <w:shd w:val="clear" w:color="auto" w:fill="BFCEE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CE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59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59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AC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AC8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8D1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44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44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9D1A3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9D1A3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EEC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BC2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BC2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DD9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DD94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E3E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92A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92A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7C8D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7C8D2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0E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85C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85C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C2D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C2D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E6F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EC2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EC2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CEE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CEE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bottom w:val="single" w:sz="8" w:space="0" w:color="A5B59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B592" w:themeColor="accent1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A5B592" w:themeColor="accent1"/>
          <w:bottom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B592" w:themeColor="accent1"/>
          <w:bottom w:val="single" w:sz="8" w:space="0" w:color="A5B592" w:themeColor="accent1"/>
        </w:tcBorders>
      </w:tc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shd w:val="clear" w:color="auto" w:fill="E8ECE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bottom w:val="single" w:sz="8" w:space="0" w:color="F3A44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3A447" w:themeColor="accent2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F3A447" w:themeColor="accent2"/>
          <w:bottom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3A447" w:themeColor="accent2"/>
          <w:bottom w:val="single" w:sz="8" w:space="0" w:color="F3A447" w:themeColor="accent2"/>
        </w:tcBorders>
      </w:tc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shd w:val="clear" w:color="auto" w:fill="FCE8D1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bottom w:val="single" w:sz="8" w:space="0" w:color="E7BC2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7BC29" w:themeColor="accent3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E7BC29" w:themeColor="accent3"/>
          <w:bottom w:val="single" w:sz="8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7BC29" w:themeColor="accent3"/>
          <w:bottom w:val="single" w:sz="8" w:space="0" w:color="E7BC29" w:themeColor="accent3"/>
        </w:tcBorders>
      </w:tc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shd w:val="clear" w:color="auto" w:fill="F9EEC9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bottom w:val="single" w:sz="8" w:space="0" w:color="D092A7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092A7" w:themeColor="accent4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D092A7" w:themeColor="accent4"/>
          <w:bottom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092A7" w:themeColor="accent4"/>
          <w:bottom w:val="single" w:sz="8" w:space="0" w:color="D092A7" w:themeColor="accent4"/>
        </w:tcBorders>
      </w:tc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shd w:val="clear" w:color="auto" w:fill="F3E3E9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bottom w:val="single" w:sz="8" w:space="0" w:color="9C85C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C85C0" w:themeColor="accent5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9C85C0" w:themeColor="accent5"/>
          <w:bottom w:val="single" w:sz="8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C85C0" w:themeColor="accent5"/>
          <w:bottom w:val="single" w:sz="8" w:space="0" w:color="9C85C0" w:themeColor="accent5"/>
        </w:tcBorders>
      </w:tc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shd w:val="clear" w:color="auto" w:fill="E6E0E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bottom w:val="single" w:sz="8" w:space="0" w:color="809EC2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9EC2" w:themeColor="accent6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809EC2" w:themeColor="accent6"/>
          <w:bottom w:val="single" w:sz="8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9EC2" w:themeColor="accent6"/>
          <w:bottom w:val="single" w:sz="8" w:space="0" w:color="809EC2" w:themeColor="accent6"/>
        </w:tcBorders>
      </w:tc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shd w:val="clear" w:color="auto" w:fill="DFE6F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B59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B59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B59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CE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3A44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3A44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8D1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7BC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7BC2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7BC2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EEC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092A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092A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092A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E3E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C85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C85C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C85C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0E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9EC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9EC2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9EC2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E6F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BC7AD" w:themeColor="accent1" w:themeTint="BF"/>
        <w:left w:val="single" w:sz="8" w:space="0" w:color="BBC7AD" w:themeColor="accent1" w:themeTint="BF"/>
        <w:bottom w:val="single" w:sz="8" w:space="0" w:color="BBC7AD" w:themeColor="accent1" w:themeTint="BF"/>
        <w:right w:val="single" w:sz="8" w:space="0" w:color="BBC7AD" w:themeColor="accent1" w:themeTint="BF"/>
        <w:insideH w:val="single" w:sz="8" w:space="0" w:color="BBC7A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C7AD" w:themeColor="accent1" w:themeTint="BF"/>
          <w:left w:val="single" w:sz="8" w:space="0" w:color="BBC7AD" w:themeColor="accent1" w:themeTint="BF"/>
          <w:bottom w:val="single" w:sz="8" w:space="0" w:color="BBC7AD" w:themeColor="accent1" w:themeTint="BF"/>
          <w:right w:val="single" w:sz="8" w:space="0" w:color="BBC7AD" w:themeColor="accent1" w:themeTint="BF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C7AD" w:themeColor="accent1" w:themeTint="BF"/>
          <w:left w:val="single" w:sz="8" w:space="0" w:color="BBC7AD" w:themeColor="accent1" w:themeTint="BF"/>
          <w:bottom w:val="single" w:sz="8" w:space="0" w:color="BBC7AD" w:themeColor="accent1" w:themeTint="BF"/>
          <w:right w:val="single" w:sz="8" w:space="0" w:color="BBC7A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CE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8D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EEC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BADBC" w:themeColor="accent4" w:themeTint="BF"/>
        <w:left w:val="single" w:sz="8" w:space="0" w:color="DBADBC" w:themeColor="accent4" w:themeTint="BF"/>
        <w:bottom w:val="single" w:sz="8" w:space="0" w:color="DBADBC" w:themeColor="accent4" w:themeTint="BF"/>
        <w:right w:val="single" w:sz="8" w:space="0" w:color="DBADBC" w:themeColor="accent4" w:themeTint="BF"/>
        <w:insideH w:val="single" w:sz="8" w:space="0" w:color="DBADB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BADBC" w:themeColor="accent4" w:themeTint="BF"/>
          <w:left w:val="single" w:sz="8" w:space="0" w:color="DBADBC" w:themeColor="accent4" w:themeTint="BF"/>
          <w:bottom w:val="single" w:sz="8" w:space="0" w:color="DBADBC" w:themeColor="accent4" w:themeTint="BF"/>
          <w:right w:val="single" w:sz="8" w:space="0" w:color="DBADBC" w:themeColor="accent4" w:themeTint="BF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ADBC" w:themeColor="accent4" w:themeTint="BF"/>
          <w:left w:val="single" w:sz="8" w:space="0" w:color="DBADBC" w:themeColor="accent4" w:themeTint="BF"/>
          <w:bottom w:val="single" w:sz="8" w:space="0" w:color="DBADBC" w:themeColor="accent4" w:themeTint="BF"/>
          <w:right w:val="single" w:sz="8" w:space="0" w:color="DBADB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E3E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4A3CF" w:themeColor="accent5" w:themeTint="BF"/>
        <w:left w:val="single" w:sz="8" w:space="0" w:color="B4A3CF" w:themeColor="accent5" w:themeTint="BF"/>
        <w:bottom w:val="single" w:sz="8" w:space="0" w:color="B4A3CF" w:themeColor="accent5" w:themeTint="BF"/>
        <w:right w:val="single" w:sz="8" w:space="0" w:color="B4A3CF" w:themeColor="accent5" w:themeTint="BF"/>
        <w:insideH w:val="single" w:sz="8" w:space="0" w:color="B4A3C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4A3CF" w:themeColor="accent5" w:themeTint="BF"/>
          <w:left w:val="single" w:sz="8" w:space="0" w:color="B4A3CF" w:themeColor="accent5" w:themeTint="BF"/>
          <w:bottom w:val="single" w:sz="8" w:space="0" w:color="B4A3CF" w:themeColor="accent5" w:themeTint="BF"/>
          <w:right w:val="single" w:sz="8" w:space="0" w:color="B4A3CF" w:themeColor="accent5" w:themeTint="BF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4A3CF" w:themeColor="accent5" w:themeTint="BF"/>
          <w:left w:val="single" w:sz="8" w:space="0" w:color="B4A3CF" w:themeColor="accent5" w:themeTint="BF"/>
          <w:bottom w:val="single" w:sz="8" w:space="0" w:color="B4A3CF" w:themeColor="accent5" w:themeTint="BF"/>
          <w:right w:val="single" w:sz="8" w:space="0" w:color="B4A3C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0E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FB6D1" w:themeColor="accent6" w:themeTint="BF"/>
        <w:left w:val="single" w:sz="8" w:space="0" w:color="9FB6D1" w:themeColor="accent6" w:themeTint="BF"/>
        <w:bottom w:val="single" w:sz="8" w:space="0" w:color="9FB6D1" w:themeColor="accent6" w:themeTint="BF"/>
        <w:right w:val="single" w:sz="8" w:space="0" w:color="9FB6D1" w:themeColor="accent6" w:themeTint="BF"/>
        <w:insideH w:val="single" w:sz="8" w:space="0" w:color="9FB6D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B6D1" w:themeColor="accent6" w:themeTint="BF"/>
          <w:left w:val="single" w:sz="8" w:space="0" w:color="9FB6D1" w:themeColor="accent6" w:themeTint="BF"/>
          <w:bottom w:val="single" w:sz="8" w:space="0" w:color="9FB6D1" w:themeColor="accent6" w:themeTint="BF"/>
          <w:right w:val="single" w:sz="8" w:space="0" w:color="9FB6D1" w:themeColor="accent6" w:themeTint="BF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B6D1" w:themeColor="accent6" w:themeTint="BF"/>
          <w:left w:val="single" w:sz="8" w:space="0" w:color="9FB6D1" w:themeColor="accent6" w:themeTint="BF"/>
          <w:bottom w:val="single" w:sz="8" w:space="0" w:color="9FB6D1" w:themeColor="accent6" w:themeTint="BF"/>
          <w:right w:val="single" w:sz="8" w:space="0" w:color="9FB6D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E6F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6438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F64388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36"/>
    <w:semiHidden/>
    <w:unhideWhenUsed/>
    <w:qFormat/>
    <w:rsid w:val="00F64388"/>
    <w:pPr>
      <w:spacing w:after="0" w:line="240" w:lineRule="auto"/>
    </w:pPr>
    <w:rPr>
      <w:szCs w:val="21"/>
    </w:rPr>
  </w:style>
  <w:style w:type="paragraph" w:styleId="NormalWeb">
    <w:name w:val="Normal (Web)"/>
    <w:basedOn w:val="Normal"/>
    <w:uiPriority w:val="99"/>
    <w:semiHidden/>
    <w:unhideWhenUsed/>
    <w:rsid w:val="00F64388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F6438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64388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F64388"/>
    <w:rPr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F64388"/>
  </w:style>
  <w:style w:type="table" w:styleId="PlainTable1">
    <w:name w:val="Plain Table 1"/>
    <w:basedOn w:val="TableNormal"/>
    <w:uiPriority w:val="41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F64388"/>
    <w:pPr>
      <w:spacing w:before="0" w:after="0"/>
    </w:pPr>
    <w:rPr>
      <w:rFonts w:ascii="Consolas" w:hAnsi="Consola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64388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F6438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F64388"/>
    <w:rPr>
      <w:i/>
      <w:iCs/>
      <w:color w:val="404040" w:themeColor="text1" w:themeTint="BF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F64388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64388"/>
    <w:rPr>
      <w:szCs w:val="21"/>
    </w:rPr>
  </w:style>
  <w:style w:type="paragraph" w:styleId="Signature">
    <w:name w:val="Signature"/>
    <w:basedOn w:val="Normal"/>
    <w:link w:val="SignatureChar"/>
    <w:uiPriority w:val="99"/>
    <w:semiHidden/>
    <w:unhideWhenUsed/>
    <w:rsid w:val="00F64388"/>
    <w:pPr>
      <w:spacing w:before="0"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F64388"/>
    <w:rPr>
      <w:szCs w:val="21"/>
    </w:rPr>
  </w:style>
  <w:style w:type="character" w:styleId="Strong">
    <w:name w:val="Strong"/>
    <w:basedOn w:val="DefaultParagraphFont"/>
    <w:uiPriority w:val="22"/>
    <w:semiHidden/>
    <w:unhideWhenUsed/>
    <w:qFormat/>
    <w:rsid w:val="00F64388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F6438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F64388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F64388"/>
    <w:pPr>
      <w:spacing w:after="100" w:line="240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F64388"/>
    <w:pPr>
      <w:spacing w:after="100" w:line="240" w:lineRule="auto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F64388"/>
    <w:pPr>
      <w:spacing w:after="100" w:line="240" w:lineRule="auto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F64388"/>
    <w:pPr>
      <w:spacing w:after="100" w:line="240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F64388"/>
    <w:pPr>
      <w:spacing w:after="100" w:line="240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F6438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F64388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F64388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F64388"/>
    <w:pPr>
      <w:spacing w:after="100" w:line="240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F64388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F64388"/>
  </w:style>
  <w:style w:type="paragraph" w:styleId="TOC2">
    <w:name w:val="toc 2"/>
    <w:basedOn w:val="Normal"/>
    <w:next w:val="Normal"/>
    <w:autoRedefine/>
    <w:uiPriority w:val="39"/>
    <w:semiHidden/>
    <w:unhideWhenUsed/>
    <w:rsid w:val="00F64388"/>
    <w:pPr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F64388"/>
    <w:pPr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F64388"/>
    <w:pPr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F64388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F64388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F64388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F64388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F64388"/>
    <w:pPr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17FA0"/>
    <w:pPr>
      <w:keepNext/>
      <w:keepLines/>
      <w:pBdr>
        <w:top w:val="none" w:sz="0" w:space="0" w:color="auto"/>
        <w:bottom w:val="none" w:sz="0" w:space="0" w:color="auto"/>
      </w:pBdr>
      <w:spacing w:after="0"/>
      <w:outlineLvl w:val="9"/>
    </w:pPr>
    <w:rPr>
      <w:color w:val="536142" w:themeColor="accent1" w:themeShade="80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4"/>
    <w:semiHidden/>
    <w:rsid w:val="00217FA0"/>
    <w:rPr>
      <w:rFonts w:asciiTheme="majorHAnsi" w:eastAsiaTheme="majorEastAsia" w:hAnsiTheme="majorHAnsi" w:cstheme="majorBidi"/>
      <w:color w:val="526041" w:themeColor="accent1" w:themeShade="7F"/>
      <w:sz w:val="24"/>
      <w:szCs w:val="24"/>
    </w:rPr>
  </w:style>
  <w:style w:type="paragraph" w:customStyle="1" w:styleId="sortable-link-item">
    <w:name w:val="sortable-link-item"/>
    <w:basedOn w:val="Normal"/>
    <w:rsid w:val="00286D1A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en-GB"/>
    </w:rPr>
  </w:style>
  <w:style w:type="character" w:customStyle="1" w:styleId="apple-converted-space">
    <w:name w:val="apple-converted-space"/>
    <w:basedOn w:val="DefaultParagraphFont"/>
    <w:rsid w:val="00286D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4908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17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12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832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9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6975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69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072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26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931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2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9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64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61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17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60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05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36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69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25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01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53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79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29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59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20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12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02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68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50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13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85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059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nda\Downloads\Agenda%20May%2027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754C690780F4026AB4F60A8C53448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C63410-0B2C-459F-BCB3-C73FEE82D0E1}"/>
      </w:docPartPr>
      <w:docPartBody>
        <w:p w:rsidR="00C16454" w:rsidRDefault="00C16454">
          <w:pPr>
            <w:pStyle w:val="2754C690780F4026AB4F60A8C53448E5"/>
          </w:pPr>
          <w:r w:rsidRPr="00732AA2">
            <w:rPr>
              <w:rStyle w:val="IntenseEmphasis"/>
              <w:lang w:bidi="en-GB"/>
            </w:rPr>
            <w:t>Date | time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454"/>
    <w:rsid w:val="00825FDF"/>
    <w:rsid w:val="00C16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3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3"/>
    <w:unhideWhenUsed/>
    <w:qFormat/>
    <w:rPr>
      <w:i/>
      <w:iCs/>
      <w:color w:val="80340D" w:themeColor="accent2" w:themeShade="80"/>
    </w:rPr>
  </w:style>
  <w:style w:type="paragraph" w:customStyle="1" w:styleId="2754C690780F4026AB4F60A8C53448E5">
    <w:name w:val="2754C690780F4026AB4F60A8C53448E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PTA Agenda">
  <a:themeElements>
    <a:clrScheme name="Pape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Century Gothic-Palatino Linotyp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alatino Linotype" panose="020405020505050303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IntegralV7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42448713-48CF-40FF-A256-E269CDCF584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e7a3c615-ee4f-4572-9e50-722f777f15b4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C2F9B1B8C21C419B8390812653BBB5" ma:contentTypeVersion="6" ma:contentTypeDescription="Create a new document." ma:contentTypeScope="" ma:versionID="12be7075e9fdd7fd7db87feb947836f0">
  <xsd:schema xmlns:xsd="http://www.w3.org/2001/XMLSchema" xmlns:xs="http://www.w3.org/2001/XMLSchema" xmlns:p="http://schemas.microsoft.com/office/2006/metadata/properties" xmlns:ns3="e7a3c615-ee4f-4572-9e50-722f777f15b4" targetNamespace="http://schemas.microsoft.com/office/2006/metadata/properties" ma:root="true" ma:fieldsID="85f97d8f639a47b3ffabe29571866c0b" ns3:_="">
    <xsd:import namespace="e7a3c615-ee4f-4572-9e50-722f777f15b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a3c615-ee4f-4572-9e50-722f777f15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CCC200A-4FE3-4050-B6E6-FAC5C1467AC6}">
  <ds:schemaRefs>
    <ds:schemaRef ds:uri="http://schemas.microsoft.com/office/2006/metadata/properties"/>
    <ds:schemaRef ds:uri="http://schemas.microsoft.com/office/infopath/2007/PartnerControls"/>
    <ds:schemaRef ds:uri="e7a3c615-ee4f-4572-9e50-722f777f15b4"/>
  </ds:schemaRefs>
</ds:datastoreItem>
</file>

<file path=customXml/itemProps2.xml><?xml version="1.0" encoding="utf-8"?>
<ds:datastoreItem xmlns:ds="http://schemas.openxmlformats.org/officeDocument/2006/customXml" ds:itemID="{7D13550E-0908-1440-8D29-ABBB17D2AD2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530FA22-6699-443C-ADD9-DDC41C0754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a3c615-ee4f-4572-9e50-722f777f15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8446640-DCE5-4FC5-84E5-1A7B94D066C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 May 27</Template>
  <TotalTime>2</TotalTime>
  <Pages>2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</dc:creator>
  <cp:keywords/>
  <dc:description/>
  <cp:lastModifiedBy>Linda Culell</cp:lastModifiedBy>
  <cp:revision>1</cp:revision>
  <dcterms:created xsi:type="dcterms:W3CDTF">2025-05-21T08:00:00Z</dcterms:created>
  <dcterms:modified xsi:type="dcterms:W3CDTF">2025-05-21T08:02:00Z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0x010100C9C2F9B1B8C21C419B8390812653BBB5</vt:lpwstr>
  </property>
</Properties>
</file>