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562CA491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1832B1">
        <w:rPr>
          <w:lang w:bidi="en-GB"/>
        </w:rPr>
        <w:t>1</w:t>
      </w:r>
      <w:r w:rsidR="0020726F">
        <w:rPr>
          <w:lang w:bidi="en-GB"/>
        </w:rPr>
        <w:t>9</w:t>
      </w:r>
      <w:r w:rsidR="00BE2A19" w:rsidRPr="00BE2A19">
        <w:rPr>
          <w:vertAlign w:val="superscript"/>
          <w:lang w:bidi="en-GB"/>
        </w:rPr>
        <w:t>th</w:t>
      </w:r>
      <w:r w:rsidR="00BE2A19">
        <w:rPr>
          <w:lang w:bidi="en-GB"/>
        </w:rPr>
        <w:t xml:space="preserve"> May</w:t>
      </w:r>
      <w:r w:rsidR="00846E3A">
        <w:rPr>
          <w:lang w:bidi="en-GB"/>
        </w:rPr>
        <w:t xml:space="preserve">; </w:t>
      </w:r>
      <w:r w:rsidR="008B3D34">
        <w:rPr>
          <w:lang w:bidi="en-GB"/>
        </w:rPr>
        <w:t>6</w:t>
      </w:r>
      <w:r w:rsidR="00BB5562">
        <w:rPr>
          <w:lang w:bidi="en-GB"/>
        </w:rPr>
        <w:t>:</w:t>
      </w:r>
      <w:r w:rsidR="0048656A">
        <w:rPr>
          <w:lang w:bidi="en-GB"/>
        </w:rPr>
        <w:t>45</w:t>
      </w:r>
      <w:r w:rsidR="00BB5562">
        <w:rPr>
          <w:lang w:bidi="en-GB"/>
        </w:rPr>
        <w:t>pm</w:t>
      </w:r>
      <w:r w:rsidR="0048656A">
        <w:rPr>
          <w:lang w:bidi="en-GB"/>
        </w:rPr>
        <w:t xml:space="preserve"> for </w:t>
      </w:r>
      <w:r w:rsidR="008B3D34">
        <w:rPr>
          <w:lang w:bidi="en-GB"/>
        </w:rPr>
        <w:t>7</w:t>
      </w:r>
      <w:r w:rsidR="0048656A">
        <w:rPr>
          <w:lang w:bidi="en-GB"/>
        </w:rPr>
        <w:t>:00pm</w:t>
      </w:r>
      <w:r w:rsidR="001C478F" w:rsidRPr="00732AA2">
        <w:rPr>
          <w:lang w:bidi="en-GB"/>
        </w:rPr>
        <w:t xml:space="preserve"> </w:t>
      </w:r>
      <w:r w:rsidR="00635AA1">
        <w:rPr>
          <w:lang w:bidi="en-GB"/>
        </w:rPr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26D60525" w:rsidR="005D55C6" w:rsidRPr="00B77BB3" w:rsidRDefault="00F65340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Kerrith</w:t>
            </w:r>
            <w:r w:rsidR="009E4CE0">
              <w:rPr>
                <w:rFonts w:ascii="Calibri" w:hAnsi="Calibri" w:cs="Calibri"/>
                <w:sz w:val="24"/>
                <w:szCs w:val="22"/>
              </w:rPr>
              <w:t xml:space="preserve"> Cummins</w:t>
            </w:r>
          </w:p>
        </w:tc>
        <w:tc>
          <w:tcPr>
            <w:tcW w:w="851" w:type="dxa"/>
            <w:gridSpan w:val="3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</w:tcPr>
          <w:p w14:paraId="208B2EFD" w14:textId="41A2DCEF" w:rsidR="005D55C6" w:rsidRPr="00B77BB3" w:rsidRDefault="008B3D3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Sue Gregory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2BAC0B73" w:rsidR="005D55C6" w:rsidRPr="00B77BB3" w:rsidRDefault="00F65340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Catherine</w:t>
            </w:r>
            <w:r w:rsidR="009E4CE0">
              <w:rPr>
                <w:rFonts w:ascii="Calibri" w:hAnsi="Calibri" w:cs="Calibri"/>
                <w:sz w:val="24"/>
                <w:szCs w:val="22"/>
              </w:rPr>
              <w:t xml:space="preserve"> Elfick</w:t>
            </w:r>
          </w:p>
        </w:tc>
        <w:tc>
          <w:tcPr>
            <w:tcW w:w="425" w:type="dxa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</w:tcPr>
          <w:p w14:paraId="79817805" w14:textId="3E8C25AF" w:rsidR="005D55C6" w:rsidRPr="00B77BB3" w:rsidRDefault="00F65340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Linda Cullel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0B4C1982" w:rsidR="005D55C6" w:rsidRDefault="00F65340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 &amp; Rowan</w:t>
            </w:r>
          </w:p>
          <w:p w14:paraId="7FC55516" w14:textId="0C4A361A" w:rsidR="005D55C6" w:rsidRPr="00B77BB3" w:rsidRDefault="00F65340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Toni-Anne</w:t>
            </w:r>
            <w:r w:rsidR="009E4CE0">
              <w:rPr>
                <w:rFonts w:ascii="Calibri" w:hAnsi="Calibri" w:cs="Calibri"/>
                <w:sz w:val="24"/>
                <w:szCs w:val="22"/>
              </w:rPr>
              <w:t xml:space="preserve"> Griffin</w:t>
            </w:r>
          </w:p>
        </w:tc>
        <w:tc>
          <w:tcPr>
            <w:tcW w:w="756" w:type="dxa"/>
            <w:gridSpan w:val="2"/>
          </w:tcPr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</w:tcPr>
          <w:p w14:paraId="5B5A29CF" w14:textId="3C2AFC15" w:rsidR="001F0B56" w:rsidRPr="001F0B56" w:rsidRDefault="00F65340" w:rsidP="001F0B56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  <w:lang w:val="en-AU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Ritchie</w:t>
            </w:r>
            <w:r w:rsidR="001F0B56" w:rsidRPr="001F0B5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 xml:space="preserve"> </w:t>
            </w:r>
            <w:r w:rsidR="001F0B56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  <w:t xml:space="preserve">- </w:t>
            </w:r>
            <w:r w:rsidR="001F0B56" w:rsidRPr="001F0B56">
              <w:rPr>
                <w:rFonts w:ascii="Calibri" w:hAnsi="Calibri" w:cs="Calibri"/>
                <w:sz w:val="24"/>
                <w:szCs w:val="22"/>
                <w:lang w:val="en-AU"/>
              </w:rPr>
              <w:t>Adrianna Lambeth</w:t>
            </w:r>
          </w:p>
          <w:p w14:paraId="788DAE83" w14:textId="2D02C769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Pr="00B77BB3" w:rsidRDefault="00B77BB3" w:rsidP="00B77BB3">
      <w:pPr>
        <w:spacing w:before="0" w:after="0"/>
        <w:rPr>
          <w:vanish/>
        </w:rPr>
      </w:pPr>
    </w:p>
    <w:tbl>
      <w:tblPr>
        <w:tblW w:w="5000" w:type="pct"/>
        <w:tblInd w:w="-57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115" w:type="dxa"/>
        </w:tblCellMar>
        <w:tblLook w:val="0620" w:firstRow="1" w:lastRow="0" w:firstColumn="0" w:lastColumn="0" w:noHBand="1" w:noVBand="1"/>
      </w:tblPr>
      <w:tblGrid>
        <w:gridCol w:w="2467"/>
        <w:gridCol w:w="6344"/>
        <w:gridCol w:w="1655"/>
      </w:tblGrid>
      <w:tr w:rsidR="006C2D28" w:rsidRPr="00B77BB3" w14:paraId="51634982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6E046" w14:textId="77777777" w:rsidR="006C2D28" w:rsidRPr="00B77BB3" w:rsidRDefault="006C2D28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6A523" w14:textId="76B648B7" w:rsidR="006C2D28" w:rsidRPr="00B77BB3" w:rsidRDefault="006C2D28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A0309" w14:textId="77777777" w:rsidR="006C2D28" w:rsidRDefault="006C2D28" w:rsidP="005D55C6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291948" w:rsidRPr="00B77BB3" w14:paraId="36133AB0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2338A" w14:textId="5EF49FED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7:00 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A82162" w14:textId="2845AF8A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Open the </w:t>
            </w:r>
            <w:r w:rsidR="00610DA8" w:rsidRPr="0042714D">
              <w:rPr>
                <w:rFonts w:ascii="Arial" w:hAnsi="Arial" w:cs="Arial"/>
                <w:b/>
                <w:bCs/>
                <w:color w:val="000000"/>
              </w:rPr>
              <w:t xml:space="preserve">Special General </w:t>
            </w:r>
            <w:r w:rsidRPr="0042714D">
              <w:rPr>
                <w:rFonts w:ascii="Arial" w:hAnsi="Arial" w:cs="Arial"/>
                <w:b/>
                <w:bCs/>
                <w:color w:val="000000"/>
              </w:rPr>
              <w:t>meeting</w:t>
            </w:r>
            <w:r w:rsidRPr="00B77BB3">
              <w:rPr>
                <w:rFonts w:ascii="Arial" w:hAnsi="Arial" w:cs="Arial"/>
                <w:color w:val="000000"/>
              </w:rPr>
              <w:t>.</w:t>
            </w:r>
          </w:p>
          <w:p w14:paraId="4E55357E" w14:textId="77777777" w:rsidR="0042714D" w:rsidRDefault="00610DA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Opening remark</w:t>
            </w:r>
            <w:r w:rsidR="00451B5E">
              <w:rPr>
                <w:rFonts w:ascii="Arial" w:hAnsi="Arial" w:cs="Arial"/>
                <w:color w:val="000000"/>
              </w:rPr>
              <w:t>s</w:t>
            </w:r>
          </w:p>
          <w:p w14:paraId="256493C1" w14:textId="77777777" w:rsidR="00AC2FEF" w:rsidRDefault="0042714D" w:rsidP="00584B1E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Secretary to confirm a </w:t>
            </w:r>
            <w:r w:rsidR="00451B5E">
              <w:rPr>
                <w:rFonts w:ascii="Arial" w:hAnsi="Arial" w:cs="Arial"/>
                <w:color w:val="000000"/>
              </w:rPr>
              <w:t>quorum</w:t>
            </w:r>
            <w:r w:rsidR="00584B1E">
              <w:rPr>
                <w:rFonts w:ascii="Arial" w:hAnsi="Arial" w:cs="Arial"/>
                <w:color w:val="000000"/>
              </w:rPr>
              <w:t xml:space="preserve">. </w:t>
            </w:r>
          </w:p>
          <w:p w14:paraId="7215A815" w14:textId="281FD8F6" w:rsidR="00291948" w:rsidRPr="00B77BB3" w:rsidRDefault="00584B1E" w:rsidP="00584B1E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584B1E">
              <w:rPr>
                <w:rFonts w:ascii="Arial" w:hAnsi="Arial" w:cs="Arial"/>
                <w:color w:val="000000"/>
              </w:rPr>
              <w:t xml:space="preserve">A quorum of one-third of the members entitled to vote constitute a quorum for the conduct of the </w:t>
            </w:r>
            <w:r w:rsidR="00D063FC">
              <w:rPr>
                <w:rFonts w:ascii="Arial" w:hAnsi="Arial" w:cs="Arial"/>
                <w:color w:val="000000"/>
              </w:rPr>
              <w:t xml:space="preserve">special </w:t>
            </w:r>
            <w:r w:rsidRPr="00584B1E">
              <w:rPr>
                <w:rFonts w:ascii="Arial" w:hAnsi="Arial" w:cs="Arial"/>
                <w:color w:val="000000"/>
              </w:rPr>
              <w:t>general meeting. A member is entitled to vote</w:t>
            </w:r>
            <w:r w:rsidR="00D063FC">
              <w:rPr>
                <w:rFonts w:ascii="Arial" w:hAnsi="Arial" w:cs="Arial"/>
                <w:color w:val="000000"/>
              </w:rPr>
              <w:t xml:space="preserve"> </w:t>
            </w:r>
            <w:r w:rsidRPr="00584B1E">
              <w:rPr>
                <w:rFonts w:ascii="Arial" w:hAnsi="Arial" w:cs="Arial"/>
                <w:color w:val="000000"/>
              </w:rPr>
              <w:t>if a member is financial</w:t>
            </w:r>
            <w:r w:rsidR="00D063FC">
              <w:rPr>
                <w:rFonts w:ascii="Arial" w:hAnsi="Arial" w:cs="Arial"/>
                <w:color w:val="000000"/>
              </w:rPr>
              <w:t>.</w:t>
            </w:r>
          </w:p>
          <w:p w14:paraId="43DE14A8" w14:textId="7FF4EFE7" w:rsidR="00291948" w:rsidRDefault="001B67A9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President to </w:t>
            </w:r>
            <w:r w:rsidR="00451B5E">
              <w:rPr>
                <w:rFonts w:ascii="Arial" w:hAnsi="Arial" w:cs="Arial"/>
                <w:color w:val="000000"/>
              </w:rPr>
              <w:t>propose the motion</w:t>
            </w:r>
          </w:p>
          <w:p w14:paraId="33E0047C" w14:textId="010F9B93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</w:t>
            </w:r>
            <w:r w:rsidR="00451B5E">
              <w:rPr>
                <w:rFonts w:ascii="Arial" w:hAnsi="Arial" w:cs="Arial"/>
                <w:color w:val="000000"/>
              </w:rPr>
              <w:t xml:space="preserve">cretary to confirm the </w:t>
            </w:r>
            <w:r w:rsidR="0042714D">
              <w:rPr>
                <w:rFonts w:ascii="Arial" w:hAnsi="Arial" w:cs="Arial"/>
                <w:color w:val="000000"/>
              </w:rPr>
              <w:t>result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42714D">
              <w:rPr>
                <w:rFonts w:ascii="Arial" w:hAnsi="Arial" w:cs="Arial"/>
                <w:color w:val="000000"/>
              </w:rPr>
              <w:t>and close the meeting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1F45A" w14:textId="77777777" w:rsidR="00291948" w:rsidRDefault="00610DA8" w:rsidP="00610DA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Sergeant</w:t>
            </w:r>
          </w:p>
          <w:p w14:paraId="45516749" w14:textId="77777777" w:rsidR="00610DA8" w:rsidRDefault="00610DA8" w:rsidP="00610DA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6569D2FE" w14:textId="6EDC243D" w:rsidR="0042714D" w:rsidRDefault="0042714D" w:rsidP="00610DA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Secretary</w:t>
            </w:r>
          </w:p>
          <w:p w14:paraId="16240B4B" w14:textId="77777777" w:rsidR="00D063FC" w:rsidRDefault="00D063FC" w:rsidP="00610DA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143760D" w14:textId="77777777" w:rsidR="00AC2FEF" w:rsidRDefault="00AC2FEF" w:rsidP="00AC2FEF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9AD173D" w14:textId="1E850CA9" w:rsidR="0042714D" w:rsidRDefault="0042714D" w:rsidP="00AC2FEF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18CA3C" w14:textId="02615313" w:rsidR="0042714D" w:rsidRDefault="0042714D" w:rsidP="00610DA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Secretary</w:t>
            </w:r>
          </w:p>
        </w:tc>
      </w:tr>
      <w:tr w:rsidR="00291948" w:rsidRPr="00B77BB3" w14:paraId="31D16C1F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5912B" w14:textId="37DCFD6A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7:</w:t>
            </w:r>
            <w:r w:rsidR="0042714D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C14B9" w14:textId="67A0FCD0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Open the </w:t>
            </w:r>
            <w:r w:rsidR="0042714D">
              <w:rPr>
                <w:rFonts w:ascii="Arial" w:hAnsi="Arial" w:cs="Arial"/>
                <w:color w:val="000000"/>
              </w:rPr>
              <w:t xml:space="preserve">weekly </w:t>
            </w:r>
            <w:r w:rsidR="0042714D" w:rsidRPr="00F65340">
              <w:rPr>
                <w:rFonts w:ascii="Arial" w:hAnsi="Arial" w:cs="Arial"/>
                <w:b/>
                <w:bCs/>
                <w:color w:val="000000"/>
              </w:rPr>
              <w:t xml:space="preserve">club </w:t>
            </w:r>
            <w:r w:rsidRPr="00F65340">
              <w:rPr>
                <w:rFonts w:ascii="Arial" w:hAnsi="Arial" w:cs="Arial"/>
                <w:b/>
                <w:bCs/>
                <w:color w:val="000000"/>
              </w:rPr>
              <w:t>meeting</w:t>
            </w:r>
            <w:r w:rsidRPr="00B77BB3">
              <w:rPr>
                <w:rFonts w:ascii="Arial" w:hAnsi="Arial" w:cs="Arial"/>
                <w:color w:val="000000"/>
              </w:rPr>
              <w:t>.</w:t>
            </w:r>
          </w:p>
          <w:p w14:paraId="71C3C2BD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For good food, good fellowship, and the opportunity for service through Rotary we give thanks.</w:t>
            </w:r>
          </w:p>
          <w:p w14:paraId="7E12BC13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Toasts to Australia &amp; People of Australia &amp; Rotary International</w:t>
            </w:r>
          </w:p>
          <w:p w14:paraId="007D39B0" w14:textId="2FC62901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Sergeant to introduce President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AC471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Pr="00B77BB3">
              <w:rPr>
                <w:rFonts w:ascii="Arial" w:hAnsi="Arial" w:cs="Arial"/>
                <w:color w:val="000000"/>
              </w:rPr>
              <w:t>Sergeant</w:t>
            </w:r>
          </w:p>
          <w:p w14:paraId="20EF030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C54495D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88F2724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DD45F4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291948" w:rsidRPr="00B77BB3" w14:paraId="218D6295" w14:textId="77777777" w:rsidTr="003B5A53">
        <w:trPr>
          <w:trHeight w:val="1067"/>
        </w:trPr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DA9DE" w14:textId="7E3F9EB1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42714D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83DC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by the President</w:t>
            </w:r>
          </w:p>
          <w:p w14:paraId="5DC440BD" w14:textId="3450503B" w:rsidR="00291948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to the 43rd Club meeting of the year.</w:t>
            </w:r>
          </w:p>
          <w:p w14:paraId="3F0AF317" w14:textId="4A772227" w:rsidR="00291948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Recap on last week </w:t>
            </w:r>
          </w:p>
          <w:p w14:paraId="5E01836F" w14:textId="32DD6D35" w:rsidR="00291948" w:rsidRPr="00983B12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</w:t>
            </w:r>
            <w:r w:rsidRPr="00983B12">
              <w:rPr>
                <w:rFonts w:ascii="Arial" w:hAnsi="Arial" w:cs="Arial"/>
                <w:color w:val="000000"/>
              </w:rPr>
              <w:t xml:space="preserve"> special guest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Pr="00983B12">
              <w:rPr>
                <w:rFonts w:ascii="Arial" w:hAnsi="Arial" w:cs="Arial"/>
                <w:color w:val="000000"/>
              </w:rPr>
              <w:t>past Rotarians</w:t>
            </w:r>
            <w:r>
              <w:rPr>
                <w:rFonts w:ascii="Arial" w:hAnsi="Arial" w:cs="Arial"/>
                <w:color w:val="000000"/>
              </w:rPr>
              <w:t>, prospective members and guests.</w:t>
            </w:r>
          </w:p>
          <w:p w14:paraId="42C03ED4" w14:textId="25D3A16C" w:rsidR="00291948" w:rsidRPr="00702EEA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Birthdays &amp; Anniversaries (refer to page 2 and Sparkle)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303E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42A393" w14:textId="7321D64F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7B029F1C" w14:textId="6B3F8BA3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21D023A6" w14:textId="1E2312BF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President </w:t>
            </w:r>
          </w:p>
          <w:p w14:paraId="79DCAAB2" w14:textId="709A1051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91948" w:rsidRPr="00B77BB3" w14:paraId="4B697BA1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BA19B" w14:textId="7DF948F4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7:08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388FC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Apologies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ADE93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Lorna</w:t>
            </w:r>
          </w:p>
        </w:tc>
      </w:tr>
      <w:tr w:rsidR="00291948" w:rsidRPr="00B77BB3" w14:paraId="6BA89030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8A6BE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7:10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A1B0" w14:textId="311733A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Handover to Chairperson</w:t>
            </w:r>
            <w:r w:rsidR="00670160">
              <w:rPr>
                <w:rFonts w:ascii="Arial" w:hAnsi="Arial" w:cs="Arial"/>
                <w:color w:val="000000"/>
              </w:rPr>
              <w:t xml:space="preserve"> - Kerrith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4AE89" w14:textId="573EED3F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</w:tc>
      </w:tr>
      <w:tr w:rsidR="000C76BF" w:rsidRPr="00B77BB3" w14:paraId="09038D16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03DAF" w14:textId="456C620D" w:rsidR="000C76BF" w:rsidRDefault="008C5EE0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7:12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B160D" w14:textId="32A76926" w:rsidR="000C76BF" w:rsidRDefault="008C5EE0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Introduce Toast to the Elderly (John Ritchie)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9C266" w14:textId="552D9761" w:rsidR="000C76BF" w:rsidRDefault="008C5EE0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</w:t>
            </w:r>
            <w:r w:rsidR="00D80525">
              <w:rPr>
                <w:rFonts w:ascii="Arial" w:hAnsi="Arial" w:cs="Arial"/>
                <w:color w:val="000000"/>
              </w:rPr>
              <w:t>rson</w:t>
            </w:r>
          </w:p>
        </w:tc>
      </w:tr>
      <w:tr w:rsidR="00291948" w:rsidRPr="00B77BB3" w14:paraId="51042A6F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12940" w14:textId="1EED07E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8637F" w14:textId="29A77083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Introduce the guest speaker</w:t>
            </w:r>
            <w:r w:rsidR="00670160">
              <w:rPr>
                <w:rFonts w:ascii="Arial" w:hAnsi="Arial" w:cs="Arial"/>
                <w:color w:val="000000"/>
              </w:rPr>
              <w:t xml:space="preserve"> – Sue Gregory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E0AE1" w14:textId="44181611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291948" w:rsidRPr="00B77BB3" w14:paraId="0B619FB5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F50E5" w14:textId="573123DC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7:40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F1E8F" w14:textId="256E6B3C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Meal Break (or when meals arrive)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424B9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91948" w:rsidRPr="00B77BB3" w14:paraId="2F05DAA8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2CE48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bookmarkStart w:id="0" w:name="_Hlk207552868"/>
            <w:r>
              <w:rPr>
                <w:rFonts w:ascii="Arial" w:hAnsi="Arial" w:cs="Arial"/>
                <w:color w:val="000000"/>
              </w:rPr>
              <w:t>8:05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8948" w14:textId="7A60E37A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F60750">
              <w:rPr>
                <w:rFonts w:ascii="Arial" w:hAnsi="Arial" w:cs="Arial"/>
                <w:color w:val="000000"/>
              </w:rPr>
              <w:t xml:space="preserve">Committee Reports </w:t>
            </w:r>
            <w:r>
              <w:rPr>
                <w:rFonts w:ascii="Arial" w:hAnsi="Arial" w:cs="Arial"/>
                <w:color w:val="000000"/>
              </w:rPr>
              <w:t>(if time permits)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6301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291948" w:rsidRPr="00B77BB3" w14:paraId="6DC884A3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228D7" w14:textId="77864015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705B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Fine Session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525D" w14:textId="69077528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Sergeant</w:t>
            </w:r>
          </w:p>
        </w:tc>
      </w:tr>
      <w:bookmarkEnd w:id="0"/>
      <w:tr w:rsidR="00291948" w:rsidRPr="00B77BB3" w14:paraId="675EC64E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54CA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ADB84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 Back to President.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434EA" w14:textId="07E46155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Sergeant</w:t>
            </w:r>
          </w:p>
        </w:tc>
      </w:tr>
      <w:tr w:rsidR="00291948" w:rsidRPr="00B77BB3" w14:paraId="2258F5D0" w14:textId="77777777" w:rsidTr="00314F29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7B3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8:25</w:t>
            </w:r>
          </w:p>
          <w:p w14:paraId="738702B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D8016B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5F494F1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2302C44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C31CD9C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DA9BB60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3864CAE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A43F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Close the meeting</w:t>
            </w:r>
          </w:p>
          <w:p w14:paraId="3201FA73" w14:textId="77777777" w:rsidR="00291948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all members for attending </w:t>
            </w:r>
          </w:p>
          <w:p w14:paraId="2B46CA76" w14:textId="410F5260" w:rsidR="00291948" w:rsidRPr="008509AD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8509AD">
              <w:rPr>
                <w:rFonts w:ascii="Arial" w:hAnsi="Arial" w:cs="Arial"/>
                <w:color w:val="000000"/>
              </w:rPr>
              <w:t xml:space="preserve">Thank you to </w:t>
            </w:r>
            <w:r>
              <w:rPr>
                <w:rFonts w:ascii="Arial" w:hAnsi="Arial" w:cs="Arial"/>
                <w:color w:val="000000"/>
              </w:rPr>
              <w:t xml:space="preserve">all </w:t>
            </w:r>
            <w:r w:rsidRPr="008509AD">
              <w:rPr>
                <w:rFonts w:ascii="Arial" w:hAnsi="Arial" w:cs="Arial"/>
                <w:color w:val="000000"/>
              </w:rPr>
              <w:t>Rotary guests, including honorary &amp; prospective members, partners and friends.</w:t>
            </w:r>
          </w:p>
          <w:p w14:paraId="55D1D041" w14:textId="20A9208A" w:rsidR="00291948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Reminder about upcoming activities (Tues </w:t>
            </w:r>
            <w:r w:rsidR="00670160">
              <w:rPr>
                <w:rFonts w:ascii="Arial" w:hAnsi="Arial" w:cs="Arial"/>
                <w:color w:val="000000"/>
              </w:rPr>
              <w:t>26</w:t>
            </w:r>
            <w:r w:rsidR="00670160" w:rsidRPr="00670160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67016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May</w:t>
            </w:r>
            <w:r w:rsidR="00670160">
              <w:rPr>
                <w:rFonts w:ascii="Arial" w:hAnsi="Arial" w:cs="Arial"/>
                <w:color w:val="000000"/>
              </w:rPr>
              <w:t>, Rotary Reveal and Changeover</w:t>
            </w:r>
            <w:r>
              <w:rPr>
                <w:rFonts w:ascii="Arial" w:hAnsi="Arial" w:cs="Arial"/>
                <w:color w:val="000000"/>
              </w:rPr>
              <w:t>)</w:t>
            </w:r>
          </w:p>
          <w:p w14:paraId="00B8935D" w14:textId="77777777" w:rsidR="00291948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Final thought</w:t>
            </w:r>
          </w:p>
          <w:p w14:paraId="2B7AC637" w14:textId="23FE00C4" w:rsidR="00291948" w:rsidRPr="00522B9B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Close the meeting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E89A" w14:textId="773E614C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B77BB3">
              <w:rPr>
                <w:rFonts w:ascii="Arial" w:hAnsi="Arial" w:cs="Arial"/>
                <w:color w:val="000000"/>
              </w:rPr>
              <w:t>resident</w:t>
            </w:r>
          </w:p>
          <w:p w14:paraId="10720D6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78D76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0EC399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16B733D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30B9EA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9DB020F" w14:textId="62449116" w:rsidR="00F06C53" w:rsidRDefault="00522B9B" w:rsidP="00522B9B">
      <w:pPr>
        <w:spacing w:after="100" w:line="240" w:lineRule="auto"/>
        <w:ind w:left="720"/>
      </w:pPr>
      <w:r>
        <w:t xml:space="preserve">   </w:t>
      </w:r>
      <w:r w:rsidR="005D55C6" w:rsidRPr="00366AC1">
        <w:rPr>
          <w:highlight w:val="cyan"/>
        </w:rPr>
        <w:t>8:30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</w:t>
      </w:r>
      <w:r w:rsidRPr="00366AC1">
        <w:rPr>
          <w:b/>
          <w:bCs/>
          <w:highlight w:val="cyan"/>
        </w:rPr>
        <w:t xml:space="preserve">Run Choc Lotto </w:t>
      </w:r>
      <w:r w:rsidR="009B1C9F" w:rsidRPr="00366AC1">
        <w:rPr>
          <w:b/>
          <w:bCs/>
          <w:highlight w:val="cyan"/>
        </w:rPr>
        <w:t xml:space="preserve">  </w:t>
      </w:r>
      <w:r w:rsidR="009B1C9F" w:rsidRPr="00366AC1">
        <w:rPr>
          <w:b/>
          <w:bCs/>
          <w:highlight w:val="cyan"/>
        </w:rPr>
        <w:tab/>
      </w:r>
      <w:r w:rsidRPr="00366AC1">
        <w:rPr>
          <w:highlight w:val="cyan"/>
        </w:rPr>
        <w:tab/>
      </w:r>
      <w:r w:rsidR="00BD34F5">
        <w:rPr>
          <w:highlight w:val="cyan"/>
        </w:rPr>
        <w:t>DON’T FORGET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 </w:t>
      </w:r>
      <w:r w:rsidRPr="00366AC1">
        <w:rPr>
          <w:b/>
          <w:bCs/>
          <w:highlight w:val="cyan"/>
        </w:rPr>
        <w:t>Chris McLeod</w:t>
      </w:r>
    </w:p>
    <w:p w14:paraId="71EACD97" w14:textId="77777777" w:rsidR="009F6279" w:rsidRDefault="009F6279" w:rsidP="009F6279">
      <w:pPr>
        <w:pStyle w:val="Heading1"/>
      </w:pPr>
      <w:r>
        <w:t>Birthdays</w:t>
      </w:r>
    </w:p>
    <w:p w14:paraId="631C042E" w14:textId="64F9575E" w:rsidR="00445F66" w:rsidRDefault="00445F66" w:rsidP="008572C6">
      <w:pPr>
        <w:rPr>
          <w:rFonts w:ascii="Arial" w:hAnsi="Arial" w:cs="Arial"/>
        </w:rPr>
      </w:pPr>
      <w:r>
        <w:rPr>
          <w:rFonts w:ascii="Arial" w:hAnsi="Arial" w:cs="Arial"/>
        </w:rPr>
        <w:t>Gayle Ba</w:t>
      </w:r>
      <w:r w:rsidR="00936310">
        <w:rPr>
          <w:rFonts w:ascii="Arial" w:hAnsi="Arial" w:cs="Arial"/>
        </w:rPr>
        <w:t>rrot – 9</w:t>
      </w:r>
      <w:r w:rsidR="00936310" w:rsidRPr="00936310">
        <w:rPr>
          <w:rFonts w:ascii="Arial" w:hAnsi="Arial" w:cs="Arial"/>
          <w:vertAlign w:val="superscript"/>
        </w:rPr>
        <w:t>th</w:t>
      </w:r>
      <w:r w:rsidR="00936310">
        <w:rPr>
          <w:rFonts w:ascii="Arial" w:hAnsi="Arial" w:cs="Arial"/>
        </w:rPr>
        <w:t xml:space="preserve"> May</w:t>
      </w:r>
      <w:r w:rsidR="00373530">
        <w:rPr>
          <w:rFonts w:ascii="Arial" w:hAnsi="Arial" w:cs="Arial"/>
        </w:rPr>
        <w:t xml:space="preserve"> </w:t>
      </w:r>
    </w:p>
    <w:p w14:paraId="4547B71A" w14:textId="6F427E6F" w:rsidR="00373530" w:rsidRDefault="00373530" w:rsidP="008572C6">
      <w:pPr>
        <w:rPr>
          <w:rFonts w:ascii="Arial" w:hAnsi="Arial" w:cs="Arial"/>
        </w:rPr>
      </w:pPr>
      <w:r>
        <w:rPr>
          <w:rFonts w:ascii="Arial" w:hAnsi="Arial" w:cs="Arial"/>
        </w:rPr>
        <w:t>Hank van den Bergen – 12</w:t>
      </w:r>
      <w:r w:rsidRPr="0037353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655548B4" w14:textId="4694DBE1" w:rsidR="00AC208F" w:rsidRDefault="000C76BF" w:rsidP="00896847">
      <w:pPr>
        <w:spacing w:before="0" w:after="0" w:line="240" w:lineRule="auto"/>
        <w:rPr>
          <w:rFonts w:ascii="Arial" w:hAnsi="Arial" w:cs="Arial"/>
        </w:rPr>
      </w:pPr>
      <w:bookmarkStart w:id="1" w:name="_Hlk205117205"/>
      <w:r>
        <w:rPr>
          <w:rFonts w:ascii="Arial" w:hAnsi="Arial" w:cs="Arial"/>
        </w:rPr>
        <w:t>NA</w:t>
      </w:r>
    </w:p>
    <w:p w14:paraId="357A6BC5" w14:textId="77777777" w:rsidR="00A93FC0" w:rsidRDefault="00A93FC0" w:rsidP="00650E83">
      <w:pPr>
        <w:pStyle w:val="Heading1"/>
      </w:pPr>
      <w:r>
        <w:t>Anniversaries – Wedding</w:t>
      </w:r>
    </w:p>
    <w:p w14:paraId="1DA1A504" w14:textId="00EA76AC" w:rsidR="006E1FD4" w:rsidRDefault="00647A80" w:rsidP="00896847">
      <w:pPr>
        <w:rPr>
          <w:rFonts w:ascii="Arial" w:hAnsi="Arial" w:cs="Arial"/>
        </w:rPr>
      </w:pPr>
      <w:bookmarkStart w:id="2" w:name="_Hlk205117244"/>
      <w:bookmarkEnd w:id="1"/>
      <w:r>
        <w:rPr>
          <w:rFonts w:ascii="Arial" w:hAnsi="Arial" w:cs="Arial"/>
        </w:rPr>
        <w:t>NA</w:t>
      </w:r>
    </w:p>
    <w:bookmarkEnd w:id="2"/>
    <w:p w14:paraId="441DE028" w14:textId="0BA5C1C2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20726F">
        <w:t>26</w:t>
      </w:r>
      <w:r w:rsidR="00E33D0A" w:rsidRPr="00E33D0A">
        <w:rPr>
          <w:vertAlign w:val="superscript"/>
        </w:rPr>
        <w:t>th</w:t>
      </w:r>
      <w:r w:rsidR="00E33D0A">
        <w:t xml:space="preserve"> May</w:t>
      </w:r>
      <w:r w:rsidR="004D7EFD">
        <w:t xml:space="preserve"> </w:t>
      </w:r>
      <w:r w:rsidR="002F6894">
        <w:t xml:space="preserve">         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3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617CC821" w:rsidR="000F6A2B" w:rsidRPr="00B77BB3" w:rsidRDefault="00B260E3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Gloria </w:t>
            </w:r>
            <w:r w:rsidR="00C116B9">
              <w:rPr>
                <w:rFonts w:ascii="Calibri" w:hAnsi="Calibri" w:cs="Calibri"/>
                <w:sz w:val="24"/>
                <w:szCs w:val="22"/>
              </w:rPr>
              <w:t>Hargreave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5C5D2113" w:rsidR="00D90329" w:rsidRPr="00B77BB3" w:rsidRDefault="00670160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TBC – Behind the Badge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669AF217" w:rsidR="00D90329" w:rsidRPr="00B77BB3" w:rsidRDefault="00C116B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Graeme Heatley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0A7617F4" w:rsidR="00D90329" w:rsidRPr="00B77BB3" w:rsidRDefault="00670160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Andrew McAllister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6AC42E53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70496748" w:rsidR="002728BA" w:rsidRDefault="007A78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  <w:r w:rsidR="00C116B9">
              <w:rPr>
                <w:rFonts w:ascii="Calibri" w:hAnsi="Calibri" w:cs="Calibri"/>
                <w:sz w:val="24"/>
                <w:szCs w:val="22"/>
              </w:rPr>
              <w:t xml:space="preserve"> </w:t>
            </w:r>
          </w:p>
          <w:p w14:paraId="3C9ABF37" w14:textId="79AA75E0" w:rsidR="00CC5D6F" w:rsidRPr="00B77BB3" w:rsidRDefault="00C116B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Henderson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0976D964" w:rsidR="00D90329" w:rsidRPr="00B77BB3" w:rsidRDefault="00662FD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bookmarkEnd w:id="3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lastRenderedPageBreak/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4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>s of this land on which we meet, the Wurundjeri people of the Kulin nations. We pay our respects to the elders past, present and emerging.</w:t>
      </w:r>
    </w:p>
    <w:bookmarkEnd w:id="4"/>
    <w:p w14:paraId="2EC4D127" w14:textId="77777777" w:rsidR="004D5EA6" w:rsidRPr="00532899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sectPr w:rsidR="004D5EA6" w:rsidRPr="00532899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6DACF" w14:textId="77777777" w:rsidR="00D46BDE" w:rsidRDefault="00D46BDE">
      <w:r>
        <w:separator/>
      </w:r>
    </w:p>
  </w:endnote>
  <w:endnote w:type="continuationSeparator" w:id="0">
    <w:p w14:paraId="3C61F67D" w14:textId="77777777" w:rsidR="00D46BDE" w:rsidRDefault="00D46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AB91B" w14:textId="77777777" w:rsidR="00D46BDE" w:rsidRDefault="00D46BDE">
      <w:r>
        <w:separator/>
      </w:r>
    </w:p>
  </w:footnote>
  <w:footnote w:type="continuationSeparator" w:id="0">
    <w:p w14:paraId="62837B2F" w14:textId="77777777" w:rsidR="00D46BDE" w:rsidRDefault="00D46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5993B90D" w:rsidR="009F6279" w:rsidRDefault="007C0A2D" w:rsidP="002D7F5B">
    <w:pPr>
      <w:pStyle w:val="Title"/>
    </w:pPr>
    <w:r>
      <w:rPr>
        <w:noProof/>
      </w:rPr>
      <w:drawing>
        <wp:inline distT="0" distB="0" distL="0" distR="0" wp14:anchorId="51ABDD7F" wp14:editId="1EE8871A">
          <wp:extent cx="6623050" cy="1657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6358F1F7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2B3902">
      <w:rPr>
        <w:b w:val="0"/>
        <w:bCs w:val="0"/>
        <w:caps w:val="0"/>
        <w:color w:val="000000"/>
      </w:rPr>
      <w:t xml:space="preserve"> 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5F87D56A" w:rsidR="00834970" w:rsidRPr="00834970" w:rsidRDefault="003C1787" w:rsidP="003C1787">
    <w:pPr>
      <w:tabs>
        <w:tab w:val="center" w:pos="5233"/>
        <w:tab w:val="left" w:pos="9520"/>
      </w:tabs>
    </w:pPr>
    <w:r>
      <w:rPr>
        <w:rFonts w:ascii="Segoe UI" w:hAnsi="Segoe UI" w:cs="Segoe UI"/>
        <w:b/>
        <w:bCs/>
        <w:color w:val="242424"/>
        <w:shd w:val="clear" w:color="auto" w:fill="FFFFFF"/>
      </w:rPr>
      <w:tab/>
    </w:r>
    <w:r w:rsidR="00834970"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 w:rsidR="00834970"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>
      <w:rPr>
        <w:rFonts w:ascii="Segoe UI" w:hAnsi="Segoe UI" w:cs="Segoe UI"/>
        <w:b/>
        <w:bCs/>
        <w:color w:val="242424"/>
        <w:shd w:val="clear" w:color="auto" w:fill="FFFFFF"/>
      </w:rPr>
      <w:t>4</w:t>
    </w:r>
    <w:r w:rsidR="008B3D34">
      <w:rPr>
        <w:rFonts w:ascii="Segoe UI" w:hAnsi="Segoe UI" w:cs="Segoe UI"/>
        <w:b/>
        <w:bCs/>
        <w:color w:val="242424"/>
        <w:shd w:val="clear" w:color="auto" w:fill="FFFFFF"/>
      </w:rPr>
      <w:t>3</w:t>
    </w:r>
    <w:r>
      <w:rPr>
        <w:rFonts w:ascii="Segoe UI" w:hAnsi="Segoe UI" w:cs="Segoe UI"/>
        <w:b/>
        <w:bCs/>
        <w:color w:val="242424"/>
        <w:shd w:val="clear" w:color="auto" w:fill="FFFFFF"/>
      </w:rPr>
      <w:tab/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10C1D"/>
    <w:rsid w:val="00011D72"/>
    <w:rsid w:val="00012293"/>
    <w:rsid w:val="00017A97"/>
    <w:rsid w:val="00017BED"/>
    <w:rsid w:val="00021799"/>
    <w:rsid w:val="00022767"/>
    <w:rsid w:val="00023738"/>
    <w:rsid w:val="000243FF"/>
    <w:rsid w:val="00024477"/>
    <w:rsid w:val="0002498D"/>
    <w:rsid w:val="0002539B"/>
    <w:rsid w:val="000336B1"/>
    <w:rsid w:val="00035412"/>
    <w:rsid w:val="00035E10"/>
    <w:rsid w:val="000365C1"/>
    <w:rsid w:val="00036CD8"/>
    <w:rsid w:val="000424DB"/>
    <w:rsid w:val="00043968"/>
    <w:rsid w:val="00043B74"/>
    <w:rsid w:val="00045CFA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010C"/>
    <w:rsid w:val="000921D9"/>
    <w:rsid w:val="00092DCA"/>
    <w:rsid w:val="00092DD9"/>
    <w:rsid w:val="00093F07"/>
    <w:rsid w:val="000957A2"/>
    <w:rsid w:val="00095A32"/>
    <w:rsid w:val="00096CA0"/>
    <w:rsid w:val="000A25FB"/>
    <w:rsid w:val="000A40A4"/>
    <w:rsid w:val="000B046A"/>
    <w:rsid w:val="000B074A"/>
    <w:rsid w:val="000B1213"/>
    <w:rsid w:val="000B2861"/>
    <w:rsid w:val="000B30E4"/>
    <w:rsid w:val="000B4070"/>
    <w:rsid w:val="000B6D2E"/>
    <w:rsid w:val="000B7436"/>
    <w:rsid w:val="000C21A8"/>
    <w:rsid w:val="000C4AFA"/>
    <w:rsid w:val="000C67BA"/>
    <w:rsid w:val="000C76BF"/>
    <w:rsid w:val="000D02F2"/>
    <w:rsid w:val="000D3D25"/>
    <w:rsid w:val="000D4971"/>
    <w:rsid w:val="000E01CD"/>
    <w:rsid w:val="000E1FF4"/>
    <w:rsid w:val="000E6282"/>
    <w:rsid w:val="000F1807"/>
    <w:rsid w:val="000F450B"/>
    <w:rsid w:val="000F5017"/>
    <w:rsid w:val="000F6956"/>
    <w:rsid w:val="000F6A2B"/>
    <w:rsid w:val="00100144"/>
    <w:rsid w:val="00100A07"/>
    <w:rsid w:val="0010185E"/>
    <w:rsid w:val="00102463"/>
    <w:rsid w:val="001026EF"/>
    <w:rsid w:val="001045E4"/>
    <w:rsid w:val="00107F7B"/>
    <w:rsid w:val="00110CD7"/>
    <w:rsid w:val="00110E61"/>
    <w:rsid w:val="00111100"/>
    <w:rsid w:val="00112455"/>
    <w:rsid w:val="0011305C"/>
    <w:rsid w:val="001152DE"/>
    <w:rsid w:val="00116D8D"/>
    <w:rsid w:val="00121B87"/>
    <w:rsid w:val="00127589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2A58"/>
    <w:rsid w:val="001765C1"/>
    <w:rsid w:val="00176BB8"/>
    <w:rsid w:val="0018026F"/>
    <w:rsid w:val="00182A91"/>
    <w:rsid w:val="001832B1"/>
    <w:rsid w:val="0018512F"/>
    <w:rsid w:val="00191974"/>
    <w:rsid w:val="001930EC"/>
    <w:rsid w:val="001947D8"/>
    <w:rsid w:val="00196ABC"/>
    <w:rsid w:val="001A041B"/>
    <w:rsid w:val="001A0A9D"/>
    <w:rsid w:val="001A5E05"/>
    <w:rsid w:val="001B23C9"/>
    <w:rsid w:val="001B2BA8"/>
    <w:rsid w:val="001B311A"/>
    <w:rsid w:val="001B3EB2"/>
    <w:rsid w:val="001B3F62"/>
    <w:rsid w:val="001B4A2F"/>
    <w:rsid w:val="001B4D7F"/>
    <w:rsid w:val="001B67A9"/>
    <w:rsid w:val="001B6BA4"/>
    <w:rsid w:val="001B7DBF"/>
    <w:rsid w:val="001C26A7"/>
    <w:rsid w:val="001C2D21"/>
    <w:rsid w:val="001C478F"/>
    <w:rsid w:val="001C6304"/>
    <w:rsid w:val="001C68A7"/>
    <w:rsid w:val="001D1DF8"/>
    <w:rsid w:val="001D25EC"/>
    <w:rsid w:val="001D2D9B"/>
    <w:rsid w:val="001D46B2"/>
    <w:rsid w:val="001D54B6"/>
    <w:rsid w:val="001D5C5C"/>
    <w:rsid w:val="001E2B7E"/>
    <w:rsid w:val="001E46B2"/>
    <w:rsid w:val="001F0B56"/>
    <w:rsid w:val="001F2178"/>
    <w:rsid w:val="001F32F6"/>
    <w:rsid w:val="001F4EA8"/>
    <w:rsid w:val="001F690B"/>
    <w:rsid w:val="001F7EA5"/>
    <w:rsid w:val="0020090E"/>
    <w:rsid w:val="00204698"/>
    <w:rsid w:val="00204F41"/>
    <w:rsid w:val="00205028"/>
    <w:rsid w:val="0020726F"/>
    <w:rsid w:val="0021154C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4676D"/>
    <w:rsid w:val="00255140"/>
    <w:rsid w:val="00256B8A"/>
    <w:rsid w:val="00256C0D"/>
    <w:rsid w:val="00256ECE"/>
    <w:rsid w:val="00257616"/>
    <w:rsid w:val="002576E5"/>
    <w:rsid w:val="00257B4A"/>
    <w:rsid w:val="00260FA9"/>
    <w:rsid w:val="00263501"/>
    <w:rsid w:val="00265BB0"/>
    <w:rsid w:val="00265E62"/>
    <w:rsid w:val="00266B0F"/>
    <w:rsid w:val="00267060"/>
    <w:rsid w:val="00267B5F"/>
    <w:rsid w:val="002704F4"/>
    <w:rsid w:val="002728BA"/>
    <w:rsid w:val="00272DBE"/>
    <w:rsid w:val="0027553B"/>
    <w:rsid w:val="00276344"/>
    <w:rsid w:val="00283701"/>
    <w:rsid w:val="00283B3C"/>
    <w:rsid w:val="0028532C"/>
    <w:rsid w:val="00286AC0"/>
    <w:rsid w:val="00286D1A"/>
    <w:rsid w:val="002915D4"/>
    <w:rsid w:val="0029185B"/>
    <w:rsid w:val="00291948"/>
    <w:rsid w:val="002919DA"/>
    <w:rsid w:val="00295635"/>
    <w:rsid w:val="00295F93"/>
    <w:rsid w:val="00297632"/>
    <w:rsid w:val="002A1CFC"/>
    <w:rsid w:val="002A275B"/>
    <w:rsid w:val="002A53CA"/>
    <w:rsid w:val="002B2FA9"/>
    <w:rsid w:val="002B3902"/>
    <w:rsid w:val="002B3B8B"/>
    <w:rsid w:val="002B3D8A"/>
    <w:rsid w:val="002B4ACC"/>
    <w:rsid w:val="002B6585"/>
    <w:rsid w:val="002C697D"/>
    <w:rsid w:val="002D03FD"/>
    <w:rsid w:val="002D1126"/>
    <w:rsid w:val="002D297F"/>
    <w:rsid w:val="002D5A14"/>
    <w:rsid w:val="002D7F5B"/>
    <w:rsid w:val="002E1CB3"/>
    <w:rsid w:val="002E52DB"/>
    <w:rsid w:val="002E714F"/>
    <w:rsid w:val="002F2AD2"/>
    <w:rsid w:val="002F6894"/>
    <w:rsid w:val="002F6D0C"/>
    <w:rsid w:val="003033A1"/>
    <w:rsid w:val="0030386D"/>
    <w:rsid w:val="00304451"/>
    <w:rsid w:val="00307A4B"/>
    <w:rsid w:val="00310409"/>
    <w:rsid w:val="00314F29"/>
    <w:rsid w:val="003153C6"/>
    <w:rsid w:val="00316074"/>
    <w:rsid w:val="00322AA9"/>
    <w:rsid w:val="0033328D"/>
    <w:rsid w:val="00334C04"/>
    <w:rsid w:val="00334D9C"/>
    <w:rsid w:val="0033697E"/>
    <w:rsid w:val="00342B76"/>
    <w:rsid w:val="00350929"/>
    <w:rsid w:val="00350E6D"/>
    <w:rsid w:val="003524AB"/>
    <w:rsid w:val="0035363C"/>
    <w:rsid w:val="00354D4E"/>
    <w:rsid w:val="00360857"/>
    <w:rsid w:val="00365C3E"/>
    <w:rsid w:val="003665AB"/>
    <w:rsid w:val="00366AC1"/>
    <w:rsid w:val="00371938"/>
    <w:rsid w:val="00371F90"/>
    <w:rsid w:val="00373530"/>
    <w:rsid w:val="0037360E"/>
    <w:rsid w:val="00380AA9"/>
    <w:rsid w:val="003831E5"/>
    <w:rsid w:val="00386AF9"/>
    <w:rsid w:val="00390AAC"/>
    <w:rsid w:val="00390E0B"/>
    <w:rsid w:val="003918F6"/>
    <w:rsid w:val="0039200E"/>
    <w:rsid w:val="00392115"/>
    <w:rsid w:val="0039545C"/>
    <w:rsid w:val="00397C79"/>
    <w:rsid w:val="003A43FD"/>
    <w:rsid w:val="003A446E"/>
    <w:rsid w:val="003A5818"/>
    <w:rsid w:val="003B5A53"/>
    <w:rsid w:val="003B5C61"/>
    <w:rsid w:val="003C1787"/>
    <w:rsid w:val="003C38D5"/>
    <w:rsid w:val="003C6560"/>
    <w:rsid w:val="003D1392"/>
    <w:rsid w:val="003D233F"/>
    <w:rsid w:val="003D592C"/>
    <w:rsid w:val="003D63EE"/>
    <w:rsid w:val="003D708D"/>
    <w:rsid w:val="003E40A5"/>
    <w:rsid w:val="003E540A"/>
    <w:rsid w:val="003E5960"/>
    <w:rsid w:val="003F065E"/>
    <w:rsid w:val="003F2835"/>
    <w:rsid w:val="003F34DF"/>
    <w:rsid w:val="003F3AC5"/>
    <w:rsid w:val="003F4D4E"/>
    <w:rsid w:val="00400DE9"/>
    <w:rsid w:val="00400E00"/>
    <w:rsid w:val="00406932"/>
    <w:rsid w:val="004070FF"/>
    <w:rsid w:val="00410E23"/>
    <w:rsid w:val="0041274D"/>
    <w:rsid w:val="00414531"/>
    <w:rsid w:val="00414B02"/>
    <w:rsid w:val="00414D5E"/>
    <w:rsid w:val="00420069"/>
    <w:rsid w:val="004226D1"/>
    <w:rsid w:val="0042488A"/>
    <w:rsid w:val="004255D0"/>
    <w:rsid w:val="0042714D"/>
    <w:rsid w:val="004334D9"/>
    <w:rsid w:val="0044192E"/>
    <w:rsid w:val="00443919"/>
    <w:rsid w:val="00445F66"/>
    <w:rsid w:val="00451B5E"/>
    <w:rsid w:val="004523D7"/>
    <w:rsid w:val="00454019"/>
    <w:rsid w:val="00454B51"/>
    <w:rsid w:val="00455757"/>
    <w:rsid w:val="00456BB9"/>
    <w:rsid w:val="00460BD7"/>
    <w:rsid w:val="00460EFC"/>
    <w:rsid w:val="00461B4C"/>
    <w:rsid w:val="00461BEF"/>
    <w:rsid w:val="00461CC2"/>
    <w:rsid w:val="0046280B"/>
    <w:rsid w:val="00462D33"/>
    <w:rsid w:val="00464392"/>
    <w:rsid w:val="00467873"/>
    <w:rsid w:val="004726EE"/>
    <w:rsid w:val="00473EA4"/>
    <w:rsid w:val="00473F64"/>
    <w:rsid w:val="00474C9A"/>
    <w:rsid w:val="00476537"/>
    <w:rsid w:val="00477A6D"/>
    <w:rsid w:val="004802C6"/>
    <w:rsid w:val="004803DC"/>
    <w:rsid w:val="00483491"/>
    <w:rsid w:val="004854F7"/>
    <w:rsid w:val="00485C9D"/>
    <w:rsid w:val="0048619E"/>
    <w:rsid w:val="0048656A"/>
    <w:rsid w:val="00486DFA"/>
    <w:rsid w:val="0049237B"/>
    <w:rsid w:val="0049325C"/>
    <w:rsid w:val="0049355B"/>
    <w:rsid w:val="00497DB0"/>
    <w:rsid w:val="004A051E"/>
    <w:rsid w:val="004A10E8"/>
    <w:rsid w:val="004A2893"/>
    <w:rsid w:val="004A3E56"/>
    <w:rsid w:val="004A406A"/>
    <w:rsid w:val="004A4BC5"/>
    <w:rsid w:val="004A7F25"/>
    <w:rsid w:val="004B1563"/>
    <w:rsid w:val="004B187B"/>
    <w:rsid w:val="004B2AC9"/>
    <w:rsid w:val="004B3AAD"/>
    <w:rsid w:val="004C11FD"/>
    <w:rsid w:val="004C1D11"/>
    <w:rsid w:val="004C2BD3"/>
    <w:rsid w:val="004C38BF"/>
    <w:rsid w:val="004C467E"/>
    <w:rsid w:val="004C5963"/>
    <w:rsid w:val="004C76A1"/>
    <w:rsid w:val="004D0C18"/>
    <w:rsid w:val="004D1337"/>
    <w:rsid w:val="004D3626"/>
    <w:rsid w:val="004D43A4"/>
    <w:rsid w:val="004D4803"/>
    <w:rsid w:val="004D5EA6"/>
    <w:rsid w:val="004D63E9"/>
    <w:rsid w:val="004D7EFD"/>
    <w:rsid w:val="004E05A5"/>
    <w:rsid w:val="004E0884"/>
    <w:rsid w:val="004E348F"/>
    <w:rsid w:val="004E6761"/>
    <w:rsid w:val="004E7C04"/>
    <w:rsid w:val="004F0736"/>
    <w:rsid w:val="004F2E7A"/>
    <w:rsid w:val="004F3B54"/>
    <w:rsid w:val="00500AA9"/>
    <w:rsid w:val="00501CAE"/>
    <w:rsid w:val="0050644A"/>
    <w:rsid w:val="00510178"/>
    <w:rsid w:val="00510E5D"/>
    <w:rsid w:val="00512D7A"/>
    <w:rsid w:val="00512F59"/>
    <w:rsid w:val="00513017"/>
    <w:rsid w:val="00513542"/>
    <w:rsid w:val="005157D6"/>
    <w:rsid w:val="00522A7B"/>
    <w:rsid w:val="00522B9B"/>
    <w:rsid w:val="00527BEA"/>
    <w:rsid w:val="00530F54"/>
    <w:rsid w:val="00532899"/>
    <w:rsid w:val="005335D6"/>
    <w:rsid w:val="0053495B"/>
    <w:rsid w:val="005357DF"/>
    <w:rsid w:val="00535A72"/>
    <w:rsid w:val="005374FA"/>
    <w:rsid w:val="005379B2"/>
    <w:rsid w:val="00547EBC"/>
    <w:rsid w:val="005557EE"/>
    <w:rsid w:val="0055686F"/>
    <w:rsid w:val="00561510"/>
    <w:rsid w:val="005620F8"/>
    <w:rsid w:val="005661D1"/>
    <w:rsid w:val="00566267"/>
    <w:rsid w:val="00566B60"/>
    <w:rsid w:val="0057033A"/>
    <w:rsid w:val="00571333"/>
    <w:rsid w:val="00573404"/>
    <w:rsid w:val="00575008"/>
    <w:rsid w:val="00575324"/>
    <w:rsid w:val="00581C60"/>
    <w:rsid w:val="00582A22"/>
    <w:rsid w:val="005847F3"/>
    <w:rsid w:val="00584B1E"/>
    <w:rsid w:val="00584C72"/>
    <w:rsid w:val="00585BA1"/>
    <w:rsid w:val="00592DF9"/>
    <w:rsid w:val="005933A8"/>
    <w:rsid w:val="00596BBE"/>
    <w:rsid w:val="005A1A17"/>
    <w:rsid w:val="005A2681"/>
    <w:rsid w:val="005A2762"/>
    <w:rsid w:val="005A37CA"/>
    <w:rsid w:val="005B0915"/>
    <w:rsid w:val="005B236E"/>
    <w:rsid w:val="005B4808"/>
    <w:rsid w:val="005B543D"/>
    <w:rsid w:val="005B545D"/>
    <w:rsid w:val="005B59C4"/>
    <w:rsid w:val="005B60C5"/>
    <w:rsid w:val="005C0336"/>
    <w:rsid w:val="005C717E"/>
    <w:rsid w:val="005C75C2"/>
    <w:rsid w:val="005C7F1F"/>
    <w:rsid w:val="005D08DA"/>
    <w:rsid w:val="005D55C6"/>
    <w:rsid w:val="005E162D"/>
    <w:rsid w:val="005E6349"/>
    <w:rsid w:val="005E6C4F"/>
    <w:rsid w:val="005F1A4A"/>
    <w:rsid w:val="005F3C65"/>
    <w:rsid w:val="005F40B6"/>
    <w:rsid w:val="005F7A12"/>
    <w:rsid w:val="0060098A"/>
    <w:rsid w:val="00604FBD"/>
    <w:rsid w:val="006108AE"/>
    <w:rsid w:val="00610DA8"/>
    <w:rsid w:val="0061677C"/>
    <w:rsid w:val="00620407"/>
    <w:rsid w:val="00620797"/>
    <w:rsid w:val="0062215E"/>
    <w:rsid w:val="00622345"/>
    <w:rsid w:val="00626C40"/>
    <w:rsid w:val="00626C7B"/>
    <w:rsid w:val="006339C0"/>
    <w:rsid w:val="0063419E"/>
    <w:rsid w:val="00634733"/>
    <w:rsid w:val="00635AA1"/>
    <w:rsid w:val="00635B82"/>
    <w:rsid w:val="00636214"/>
    <w:rsid w:val="00642453"/>
    <w:rsid w:val="006428E4"/>
    <w:rsid w:val="00646228"/>
    <w:rsid w:val="006465A4"/>
    <w:rsid w:val="00647A80"/>
    <w:rsid w:val="00647BBD"/>
    <w:rsid w:val="00650E83"/>
    <w:rsid w:val="00651A56"/>
    <w:rsid w:val="00651FF0"/>
    <w:rsid w:val="00655E5F"/>
    <w:rsid w:val="0065621E"/>
    <w:rsid w:val="00657057"/>
    <w:rsid w:val="0065790E"/>
    <w:rsid w:val="00662FD7"/>
    <w:rsid w:val="00663954"/>
    <w:rsid w:val="00664B68"/>
    <w:rsid w:val="0066634A"/>
    <w:rsid w:val="006663D6"/>
    <w:rsid w:val="0066731B"/>
    <w:rsid w:val="00667DBC"/>
    <w:rsid w:val="00670160"/>
    <w:rsid w:val="00670F68"/>
    <w:rsid w:val="00671257"/>
    <w:rsid w:val="006719DA"/>
    <w:rsid w:val="00671DD2"/>
    <w:rsid w:val="00673620"/>
    <w:rsid w:val="006773CB"/>
    <w:rsid w:val="00680755"/>
    <w:rsid w:val="006815E2"/>
    <w:rsid w:val="00681B8C"/>
    <w:rsid w:val="00681E95"/>
    <w:rsid w:val="006839CB"/>
    <w:rsid w:val="00685454"/>
    <w:rsid w:val="00685D18"/>
    <w:rsid w:val="00686939"/>
    <w:rsid w:val="006902D9"/>
    <w:rsid w:val="0069348C"/>
    <w:rsid w:val="00693790"/>
    <w:rsid w:val="00696360"/>
    <w:rsid w:val="0069717B"/>
    <w:rsid w:val="006A116F"/>
    <w:rsid w:val="006A12BF"/>
    <w:rsid w:val="006A22C6"/>
    <w:rsid w:val="006A496E"/>
    <w:rsid w:val="006A6AA2"/>
    <w:rsid w:val="006A7283"/>
    <w:rsid w:val="006B13DD"/>
    <w:rsid w:val="006B39F4"/>
    <w:rsid w:val="006B5FE2"/>
    <w:rsid w:val="006B7BCB"/>
    <w:rsid w:val="006B7D21"/>
    <w:rsid w:val="006C094C"/>
    <w:rsid w:val="006C22B4"/>
    <w:rsid w:val="006C2D28"/>
    <w:rsid w:val="006C4CCD"/>
    <w:rsid w:val="006C64E0"/>
    <w:rsid w:val="006C68A1"/>
    <w:rsid w:val="006C7C62"/>
    <w:rsid w:val="006D07F5"/>
    <w:rsid w:val="006D371E"/>
    <w:rsid w:val="006D52DE"/>
    <w:rsid w:val="006D543A"/>
    <w:rsid w:val="006D632B"/>
    <w:rsid w:val="006D7C96"/>
    <w:rsid w:val="006D7FEF"/>
    <w:rsid w:val="006E05C7"/>
    <w:rsid w:val="006E1C89"/>
    <w:rsid w:val="006E1FD4"/>
    <w:rsid w:val="006E2042"/>
    <w:rsid w:val="006E213B"/>
    <w:rsid w:val="006E2F11"/>
    <w:rsid w:val="006E58BD"/>
    <w:rsid w:val="006E61BD"/>
    <w:rsid w:val="006F7458"/>
    <w:rsid w:val="0070099A"/>
    <w:rsid w:val="007029B4"/>
    <w:rsid w:val="00702EEA"/>
    <w:rsid w:val="007067DA"/>
    <w:rsid w:val="00707EAE"/>
    <w:rsid w:val="00712C62"/>
    <w:rsid w:val="00713F1E"/>
    <w:rsid w:val="007176EB"/>
    <w:rsid w:val="00723396"/>
    <w:rsid w:val="00724A81"/>
    <w:rsid w:val="007279C1"/>
    <w:rsid w:val="0073049D"/>
    <w:rsid w:val="00732AA2"/>
    <w:rsid w:val="00732C47"/>
    <w:rsid w:val="00733C36"/>
    <w:rsid w:val="00734E9D"/>
    <w:rsid w:val="00736442"/>
    <w:rsid w:val="00741176"/>
    <w:rsid w:val="00741CA7"/>
    <w:rsid w:val="00742E79"/>
    <w:rsid w:val="00744C71"/>
    <w:rsid w:val="00747D15"/>
    <w:rsid w:val="0075397C"/>
    <w:rsid w:val="00753B74"/>
    <w:rsid w:val="007549D9"/>
    <w:rsid w:val="0076195C"/>
    <w:rsid w:val="00761DEA"/>
    <w:rsid w:val="00763CAF"/>
    <w:rsid w:val="00764762"/>
    <w:rsid w:val="00765E3C"/>
    <w:rsid w:val="007660DB"/>
    <w:rsid w:val="00767FE6"/>
    <w:rsid w:val="00770DBC"/>
    <w:rsid w:val="007761B4"/>
    <w:rsid w:val="00784E4A"/>
    <w:rsid w:val="007854C6"/>
    <w:rsid w:val="007934F4"/>
    <w:rsid w:val="00795F5D"/>
    <w:rsid w:val="00796075"/>
    <w:rsid w:val="00796FEF"/>
    <w:rsid w:val="007A0759"/>
    <w:rsid w:val="007A0CD0"/>
    <w:rsid w:val="007A359B"/>
    <w:rsid w:val="007A5546"/>
    <w:rsid w:val="007A5A06"/>
    <w:rsid w:val="007A77ED"/>
    <w:rsid w:val="007A7814"/>
    <w:rsid w:val="007B6FEF"/>
    <w:rsid w:val="007C0A2D"/>
    <w:rsid w:val="007C22EB"/>
    <w:rsid w:val="007C2B42"/>
    <w:rsid w:val="007C5EB6"/>
    <w:rsid w:val="007C651D"/>
    <w:rsid w:val="007D1ECB"/>
    <w:rsid w:val="007D46D8"/>
    <w:rsid w:val="007D57CE"/>
    <w:rsid w:val="007E0F73"/>
    <w:rsid w:val="007E156F"/>
    <w:rsid w:val="007E301E"/>
    <w:rsid w:val="007E4F24"/>
    <w:rsid w:val="007F0451"/>
    <w:rsid w:val="007F08DE"/>
    <w:rsid w:val="007F48FD"/>
    <w:rsid w:val="007F652B"/>
    <w:rsid w:val="00800495"/>
    <w:rsid w:val="00802038"/>
    <w:rsid w:val="00805492"/>
    <w:rsid w:val="008068D4"/>
    <w:rsid w:val="008075C1"/>
    <w:rsid w:val="008139AB"/>
    <w:rsid w:val="0081523E"/>
    <w:rsid w:val="0081796A"/>
    <w:rsid w:val="00817EE4"/>
    <w:rsid w:val="0082151D"/>
    <w:rsid w:val="00821884"/>
    <w:rsid w:val="00822DE7"/>
    <w:rsid w:val="00824F8A"/>
    <w:rsid w:val="008259F2"/>
    <w:rsid w:val="00825FE8"/>
    <w:rsid w:val="008272AB"/>
    <w:rsid w:val="00827BD0"/>
    <w:rsid w:val="008302AA"/>
    <w:rsid w:val="00834970"/>
    <w:rsid w:val="00835540"/>
    <w:rsid w:val="00837267"/>
    <w:rsid w:val="00837502"/>
    <w:rsid w:val="00844597"/>
    <w:rsid w:val="00846E3A"/>
    <w:rsid w:val="008509AD"/>
    <w:rsid w:val="00853CB6"/>
    <w:rsid w:val="00854A71"/>
    <w:rsid w:val="00854BF8"/>
    <w:rsid w:val="008572C6"/>
    <w:rsid w:val="0086338C"/>
    <w:rsid w:val="0086427E"/>
    <w:rsid w:val="00867B64"/>
    <w:rsid w:val="00867D19"/>
    <w:rsid w:val="008704EF"/>
    <w:rsid w:val="0087099F"/>
    <w:rsid w:val="00872E11"/>
    <w:rsid w:val="0087430D"/>
    <w:rsid w:val="008748C9"/>
    <w:rsid w:val="008759D2"/>
    <w:rsid w:val="00876D60"/>
    <w:rsid w:val="008850D2"/>
    <w:rsid w:val="00885E91"/>
    <w:rsid w:val="00891007"/>
    <w:rsid w:val="008921ED"/>
    <w:rsid w:val="00893DDE"/>
    <w:rsid w:val="008953F2"/>
    <w:rsid w:val="00896847"/>
    <w:rsid w:val="00896BEA"/>
    <w:rsid w:val="00896E7B"/>
    <w:rsid w:val="008A2C12"/>
    <w:rsid w:val="008A4002"/>
    <w:rsid w:val="008B02E1"/>
    <w:rsid w:val="008B1CFA"/>
    <w:rsid w:val="008B29DA"/>
    <w:rsid w:val="008B32BB"/>
    <w:rsid w:val="008B3D34"/>
    <w:rsid w:val="008B4DA0"/>
    <w:rsid w:val="008C0AA4"/>
    <w:rsid w:val="008C0F1F"/>
    <w:rsid w:val="008C2AC7"/>
    <w:rsid w:val="008C479C"/>
    <w:rsid w:val="008C5EE0"/>
    <w:rsid w:val="008C5EF2"/>
    <w:rsid w:val="008C6916"/>
    <w:rsid w:val="008C732E"/>
    <w:rsid w:val="008D1F92"/>
    <w:rsid w:val="008D2EDB"/>
    <w:rsid w:val="008D402A"/>
    <w:rsid w:val="008D484A"/>
    <w:rsid w:val="008D4D19"/>
    <w:rsid w:val="008D5BB8"/>
    <w:rsid w:val="008E491D"/>
    <w:rsid w:val="008E4E2E"/>
    <w:rsid w:val="008E5FFD"/>
    <w:rsid w:val="008E7430"/>
    <w:rsid w:val="008E79C0"/>
    <w:rsid w:val="008F51A1"/>
    <w:rsid w:val="008F6EB2"/>
    <w:rsid w:val="0090269A"/>
    <w:rsid w:val="00907E74"/>
    <w:rsid w:val="009122F0"/>
    <w:rsid w:val="00917CD7"/>
    <w:rsid w:val="0092062E"/>
    <w:rsid w:val="0092131B"/>
    <w:rsid w:val="00921575"/>
    <w:rsid w:val="00927DDC"/>
    <w:rsid w:val="0093017C"/>
    <w:rsid w:val="00930F59"/>
    <w:rsid w:val="009313B9"/>
    <w:rsid w:val="00931BEA"/>
    <w:rsid w:val="00934562"/>
    <w:rsid w:val="00935306"/>
    <w:rsid w:val="00936310"/>
    <w:rsid w:val="00937603"/>
    <w:rsid w:val="00937CDA"/>
    <w:rsid w:val="00940A70"/>
    <w:rsid w:val="009436C6"/>
    <w:rsid w:val="00945554"/>
    <w:rsid w:val="009500F5"/>
    <w:rsid w:val="00952137"/>
    <w:rsid w:val="0095402D"/>
    <w:rsid w:val="00955F11"/>
    <w:rsid w:val="00956F58"/>
    <w:rsid w:val="009613DA"/>
    <w:rsid w:val="00963BD9"/>
    <w:rsid w:val="009644BB"/>
    <w:rsid w:val="00964658"/>
    <w:rsid w:val="00964EB5"/>
    <w:rsid w:val="00967873"/>
    <w:rsid w:val="00970AD6"/>
    <w:rsid w:val="009725E2"/>
    <w:rsid w:val="00972750"/>
    <w:rsid w:val="00973FF9"/>
    <w:rsid w:val="00974492"/>
    <w:rsid w:val="00975363"/>
    <w:rsid w:val="0097668C"/>
    <w:rsid w:val="00983B12"/>
    <w:rsid w:val="009855A7"/>
    <w:rsid w:val="00990CD2"/>
    <w:rsid w:val="00990F1F"/>
    <w:rsid w:val="00994437"/>
    <w:rsid w:val="0099485A"/>
    <w:rsid w:val="00996BC9"/>
    <w:rsid w:val="009A0EA5"/>
    <w:rsid w:val="009B04BC"/>
    <w:rsid w:val="009B1805"/>
    <w:rsid w:val="009B1C9F"/>
    <w:rsid w:val="009B39DC"/>
    <w:rsid w:val="009B3D56"/>
    <w:rsid w:val="009B41A2"/>
    <w:rsid w:val="009B68BC"/>
    <w:rsid w:val="009B6B77"/>
    <w:rsid w:val="009C488F"/>
    <w:rsid w:val="009C4FB6"/>
    <w:rsid w:val="009C65AF"/>
    <w:rsid w:val="009D21BE"/>
    <w:rsid w:val="009D6E90"/>
    <w:rsid w:val="009E1258"/>
    <w:rsid w:val="009E4CE0"/>
    <w:rsid w:val="009E69B0"/>
    <w:rsid w:val="009F1805"/>
    <w:rsid w:val="009F5E63"/>
    <w:rsid w:val="009F6279"/>
    <w:rsid w:val="00A0004F"/>
    <w:rsid w:val="00A00A2D"/>
    <w:rsid w:val="00A019E2"/>
    <w:rsid w:val="00A02746"/>
    <w:rsid w:val="00A046E4"/>
    <w:rsid w:val="00A05351"/>
    <w:rsid w:val="00A070D9"/>
    <w:rsid w:val="00A07A69"/>
    <w:rsid w:val="00A11B3D"/>
    <w:rsid w:val="00A13142"/>
    <w:rsid w:val="00A172EA"/>
    <w:rsid w:val="00A17361"/>
    <w:rsid w:val="00A17463"/>
    <w:rsid w:val="00A23ABA"/>
    <w:rsid w:val="00A326B8"/>
    <w:rsid w:val="00A337D5"/>
    <w:rsid w:val="00A34CAC"/>
    <w:rsid w:val="00A35567"/>
    <w:rsid w:val="00A36DB6"/>
    <w:rsid w:val="00A37037"/>
    <w:rsid w:val="00A37B8D"/>
    <w:rsid w:val="00A4082C"/>
    <w:rsid w:val="00A437DA"/>
    <w:rsid w:val="00A43A04"/>
    <w:rsid w:val="00A46F43"/>
    <w:rsid w:val="00A5060F"/>
    <w:rsid w:val="00A513A6"/>
    <w:rsid w:val="00A5383A"/>
    <w:rsid w:val="00A54EE7"/>
    <w:rsid w:val="00A56CBA"/>
    <w:rsid w:val="00A60E74"/>
    <w:rsid w:val="00A6174F"/>
    <w:rsid w:val="00A6191F"/>
    <w:rsid w:val="00A61A3B"/>
    <w:rsid w:val="00A64109"/>
    <w:rsid w:val="00A64EF4"/>
    <w:rsid w:val="00A667BA"/>
    <w:rsid w:val="00A67269"/>
    <w:rsid w:val="00A748D1"/>
    <w:rsid w:val="00A76DC5"/>
    <w:rsid w:val="00A83C12"/>
    <w:rsid w:val="00A906EB"/>
    <w:rsid w:val="00A92949"/>
    <w:rsid w:val="00A93FC0"/>
    <w:rsid w:val="00A97886"/>
    <w:rsid w:val="00AA1798"/>
    <w:rsid w:val="00AA2144"/>
    <w:rsid w:val="00AA2897"/>
    <w:rsid w:val="00AA5644"/>
    <w:rsid w:val="00AB422C"/>
    <w:rsid w:val="00AB4F83"/>
    <w:rsid w:val="00AB5A79"/>
    <w:rsid w:val="00AB65B8"/>
    <w:rsid w:val="00AB6BD7"/>
    <w:rsid w:val="00AC208F"/>
    <w:rsid w:val="00AC272E"/>
    <w:rsid w:val="00AC2FEF"/>
    <w:rsid w:val="00AC3BC2"/>
    <w:rsid w:val="00AC4642"/>
    <w:rsid w:val="00AC503B"/>
    <w:rsid w:val="00AC51CD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282"/>
    <w:rsid w:val="00B0085D"/>
    <w:rsid w:val="00B034C2"/>
    <w:rsid w:val="00B0539D"/>
    <w:rsid w:val="00B21DD4"/>
    <w:rsid w:val="00B260E3"/>
    <w:rsid w:val="00B352CB"/>
    <w:rsid w:val="00B372E4"/>
    <w:rsid w:val="00B40338"/>
    <w:rsid w:val="00B408BA"/>
    <w:rsid w:val="00B47E2C"/>
    <w:rsid w:val="00B47FA8"/>
    <w:rsid w:val="00B511FE"/>
    <w:rsid w:val="00B5146A"/>
    <w:rsid w:val="00B51B85"/>
    <w:rsid w:val="00B57034"/>
    <w:rsid w:val="00B63234"/>
    <w:rsid w:val="00B63710"/>
    <w:rsid w:val="00B67E6E"/>
    <w:rsid w:val="00B67E6F"/>
    <w:rsid w:val="00B70181"/>
    <w:rsid w:val="00B704A8"/>
    <w:rsid w:val="00B71053"/>
    <w:rsid w:val="00B71871"/>
    <w:rsid w:val="00B7394A"/>
    <w:rsid w:val="00B75FAC"/>
    <w:rsid w:val="00B77BB3"/>
    <w:rsid w:val="00B81AF5"/>
    <w:rsid w:val="00B8786B"/>
    <w:rsid w:val="00B93081"/>
    <w:rsid w:val="00B95DB4"/>
    <w:rsid w:val="00B95FA2"/>
    <w:rsid w:val="00B96631"/>
    <w:rsid w:val="00B97611"/>
    <w:rsid w:val="00BA2AF4"/>
    <w:rsid w:val="00BA300D"/>
    <w:rsid w:val="00BA3C20"/>
    <w:rsid w:val="00BA5B16"/>
    <w:rsid w:val="00BA7319"/>
    <w:rsid w:val="00BA7812"/>
    <w:rsid w:val="00BB06B3"/>
    <w:rsid w:val="00BB0A66"/>
    <w:rsid w:val="00BB4C32"/>
    <w:rsid w:val="00BB5562"/>
    <w:rsid w:val="00BB69E6"/>
    <w:rsid w:val="00BB736B"/>
    <w:rsid w:val="00BC066E"/>
    <w:rsid w:val="00BC28A1"/>
    <w:rsid w:val="00BC503F"/>
    <w:rsid w:val="00BC50B0"/>
    <w:rsid w:val="00BC6C9E"/>
    <w:rsid w:val="00BC7448"/>
    <w:rsid w:val="00BC7785"/>
    <w:rsid w:val="00BC7D51"/>
    <w:rsid w:val="00BD12E8"/>
    <w:rsid w:val="00BD34F5"/>
    <w:rsid w:val="00BD54C6"/>
    <w:rsid w:val="00BE2058"/>
    <w:rsid w:val="00BE2A19"/>
    <w:rsid w:val="00BE3C37"/>
    <w:rsid w:val="00BE51C4"/>
    <w:rsid w:val="00BE6936"/>
    <w:rsid w:val="00BF1364"/>
    <w:rsid w:val="00BF227F"/>
    <w:rsid w:val="00BF3E05"/>
    <w:rsid w:val="00BF4168"/>
    <w:rsid w:val="00BF45E0"/>
    <w:rsid w:val="00BF63A2"/>
    <w:rsid w:val="00C0031D"/>
    <w:rsid w:val="00C03207"/>
    <w:rsid w:val="00C04547"/>
    <w:rsid w:val="00C11538"/>
    <w:rsid w:val="00C116B9"/>
    <w:rsid w:val="00C14547"/>
    <w:rsid w:val="00C2175D"/>
    <w:rsid w:val="00C231F0"/>
    <w:rsid w:val="00C23F11"/>
    <w:rsid w:val="00C25164"/>
    <w:rsid w:val="00C26347"/>
    <w:rsid w:val="00C31097"/>
    <w:rsid w:val="00C35C48"/>
    <w:rsid w:val="00C35E2B"/>
    <w:rsid w:val="00C364D9"/>
    <w:rsid w:val="00C42EE9"/>
    <w:rsid w:val="00C47BD2"/>
    <w:rsid w:val="00C50065"/>
    <w:rsid w:val="00C50DD3"/>
    <w:rsid w:val="00C54E0B"/>
    <w:rsid w:val="00C63F5D"/>
    <w:rsid w:val="00C64201"/>
    <w:rsid w:val="00C64B19"/>
    <w:rsid w:val="00C65F17"/>
    <w:rsid w:val="00C7232D"/>
    <w:rsid w:val="00C752F4"/>
    <w:rsid w:val="00C75DD6"/>
    <w:rsid w:val="00C75FB3"/>
    <w:rsid w:val="00C76512"/>
    <w:rsid w:val="00C77724"/>
    <w:rsid w:val="00C77E65"/>
    <w:rsid w:val="00C830E1"/>
    <w:rsid w:val="00C83336"/>
    <w:rsid w:val="00C87AEA"/>
    <w:rsid w:val="00C92D69"/>
    <w:rsid w:val="00C94ACB"/>
    <w:rsid w:val="00C95D30"/>
    <w:rsid w:val="00CA160C"/>
    <w:rsid w:val="00CA1942"/>
    <w:rsid w:val="00CA1FE7"/>
    <w:rsid w:val="00CA31F3"/>
    <w:rsid w:val="00CA330C"/>
    <w:rsid w:val="00CA418C"/>
    <w:rsid w:val="00CA4D28"/>
    <w:rsid w:val="00CA4E05"/>
    <w:rsid w:val="00CB0865"/>
    <w:rsid w:val="00CB1CCA"/>
    <w:rsid w:val="00CB47DD"/>
    <w:rsid w:val="00CC46C0"/>
    <w:rsid w:val="00CC5D6F"/>
    <w:rsid w:val="00CC76FD"/>
    <w:rsid w:val="00CD0616"/>
    <w:rsid w:val="00CD14B3"/>
    <w:rsid w:val="00CD4343"/>
    <w:rsid w:val="00CD5B9B"/>
    <w:rsid w:val="00CE09F9"/>
    <w:rsid w:val="00CE1529"/>
    <w:rsid w:val="00CE1969"/>
    <w:rsid w:val="00CE3A35"/>
    <w:rsid w:val="00CE783C"/>
    <w:rsid w:val="00CF0191"/>
    <w:rsid w:val="00CF1350"/>
    <w:rsid w:val="00CF3048"/>
    <w:rsid w:val="00CF3F94"/>
    <w:rsid w:val="00CF4D41"/>
    <w:rsid w:val="00CF512A"/>
    <w:rsid w:val="00CF7A73"/>
    <w:rsid w:val="00D0108A"/>
    <w:rsid w:val="00D03FF8"/>
    <w:rsid w:val="00D063FC"/>
    <w:rsid w:val="00D10162"/>
    <w:rsid w:val="00D1042D"/>
    <w:rsid w:val="00D105C9"/>
    <w:rsid w:val="00D14305"/>
    <w:rsid w:val="00D147A6"/>
    <w:rsid w:val="00D17856"/>
    <w:rsid w:val="00D22FAF"/>
    <w:rsid w:val="00D2301A"/>
    <w:rsid w:val="00D231CD"/>
    <w:rsid w:val="00D27FE4"/>
    <w:rsid w:val="00D3087D"/>
    <w:rsid w:val="00D33E63"/>
    <w:rsid w:val="00D43922"/>
    <w:rsid w:val="00D46BDE"/>
    <w:rsid w:val="00D53177"/>
    <w:rsid w:val="00D547B5"/>
    <w:rsid w:val="00D569C6"/>
    <w:rsid w:val="00D6230A"/>
    <w:rsid w:val="00D6367E"/>
    <w:rsid w:val="00D65E9B"/>
    <w:rsid w:val="00D66ACD"/>
    <w:rsid w:val="00D66E19"/>
    <w:rsid w:val="00D72F5F"/>
    <w:rsid w:val="00D80525"/>
    <w:rsid w:val="00D81153"/>
    <w:rsid w:val="00D827D1"/>
    <w:rsid w:val="00D8320C"/>
    <w:rsid w:val="00D85452"/>
    <w:rsid w:val="00D87C79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6ADA"/>
    <w:rsid w:val="00DA7C48"/>
    <w:rsid w:val="00DB1B61"/>
    <w:rsid w:val="00DB2751"/>
    <w:rsid w:val="00DB5838"/>
    <w:rsid w:val="00DB5E72"/>
    <w:rsid w:val="00DB636D"/>
    <w:rsid w:val="00DB6884"/>
    <w:rsid w:val="00DC11A9"/>
    <w:rsid w:val="00DC3625"/>
    <w:rsid w:val="00DC5603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3A95"/>
    <w:rsid w:val="00E0404C"/>
    <w:rsid w:val="00E05A7E"/>
    <w:rsid w:val="00E07306"/>
    <w:rsid w:val="00E078E5"/>
    <w:rsid w:val="00E122D4"/>
    <w:rsid w:val="00E16754"/>
    <w:rsid w:val="00E16852"/>
    <w:rsid w:val="00E1751B"/>
    <w:rsid w:val="00E2173E"/>
    <w:rsid w:val="00E229B9"/>
    <w:rsid w:val="00E24B7F"/>
    <w:rsid w:val="00E24D41"/>
    <w:rsid w:val="00E25984"/>
    <w:rsid w:val="00E26222"/>
    <w:rsid w:val="00E266AD"/>
    <w:rsid w:val="00E30118"/>
    <w:rsid w:val="00E329F6"/>
    <w:rsid w:val="00E33D0A"/>
    <w:rsid w:val="00E3553D"/>
    <w:rsid w:val="00E35DAC"/>
    <w:rsid w:val="00E36C23"/>
    <w:rsid w:val="00E37BA9"/>
    <w:rsid w:val="00E44248"/>
    <w:rsid w:val="00E45607"/>
    <w:rsid w:val="00E473EE"/>
    <w:rsid w:val="00E47ED7"/>
    <w:rsid w:val="00E503E8"/>
    <w:rsid w:val="00E517C5"/>
    <w:rsid w:val="00E5451E"/>
    <w:rsid w:val="00E6027E"/>
    <w:rsid w:val="00E612FE"/>
    <w:rsid w:val="00E63A1A"/>
    <w:rsid w:val="00E67CCD"/>
    <w:rsid w:val="00E701EF"/>
    <w:rsid w:val="00E70D1B"/>
    <w:rsid w:val="00E74E31"/>
    <w:rsid w:val="00E76084"/>
    <w:rsid w:val="00E8038B"/>
    <w:rsid w:val="00E85B00"/>
    <w:rsid w:val="00E862C4"/>
    <w:rsid w:val="00E927AF"/>
    <w:rsid w:val="00E92993"/>
    <w:rsid w:val="00E92C11"/>
    <w:rsid w:val="00E936D2"/>
    <w:rsid w:val="00E94D26"/>
    <w:rsid w:val="00E95BC6"/>
    <w:rsid w:val="00E9645B"/>
    <w:rsid w:val="00E965FC"/>
    <w:rsid w:val="00EA0079"/>
    <w:rsid w:val="00EA234D"/>
    <w:rsid w:val="00EA7EFB"/>
    <w:rsid w:val="00EC7169"/>
    <w:rsid w:val="00ED2470"/>
    <w:rsid w:val="00ED4C84"/>
    <w:rsid w:val="00ED6145"/>
    <w:rsid w:val="00ED6850"/>
    <w:rsid w:val="00ED6C67"/>
    <w:rsid w:val="00ED7FA0"/>
    <w:rsid w:val="00EE1ABF"/>
    <w:rsid w:val="00EE34C7"/>
    <w:rsid w:val="00EE665E"/>
    <w:rsid w:val="00EE72BF"/>
    <w:rsid w:val="00EF2B01"/>
    <w:rsid w:val="00EF2CB3"/>
    <w:rsid w:val="00EF74F5"/>
    <w:rsid w:val="00F00156"/>
    <w:rsid w:val="00F00920"/>
    <w:rsid w:val="00F05BB3"/>
    <w:rsid w:val="00F05DF1"/>
    <w:rsid w:val="00F06988"/>
    <w:rsid w:val="00F06C53"/>
    <w:rsid w:val="00F12DB0"/>
    <w:rsid w:val="00F13569"/>
    <w:rsid w:val="00F13B5E"/>
    <w:rsid w:val="00F13E6C"/>
    <w:rsid w:val="00F1400F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5340"/>
    <w:rsid w:val="00F665D7"/>
    <w:rsid w:val="00F70182"/>
    <w:rsid w:val="00F7115A"/>
    <w:rsid w:val="00F84BC9"/>
    <w:rsid w:val="00F8658C"/>
    <w:rsid w:val="00F86946"/>
    <w:rsid w:val="00F91479"/>
    <w:rsid w:val="00F949CD"/>
    <w:rsid w:val="00F96BBD"/>
    <w:rsid w:val="00FA2D76"/>
    <w:rsid w:val="00FA460B"/>
    <w:rsid w:val="00FA6639"/>
    <w:rsid w:val="00FB0957"/>
    <w:rsid w:val="00FB121B"/>
    <w:rsid w:val="00FB44E2"/>
    <w:rsid w:val="00FC4530"/>
    <w:rsid w:val="00FD42F9"/>
    <w:rsid w:val="00FD56A4"/>
    <w:rsid w:val="00FD7F83"/>
    <w:rsid w:val="00FE16E4"/>
    <w:rsid w:val="00FE1CD2"/>
    <w:rsid w:val="00FE2032"/>
    <w:rsid w:val="00FE375E"/>
    <w:rsid w:val="00FE4185"/>
    <w:rsid w:val="00FE7EC2"/>
    <w:rsid w:val="00FF231A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1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2</cp:revision>
  <cp:lastPrinted>2026-04-19T22:42:00Z</cp:lastPrinted>
  <dcterms:created xsi:type="dcterms:W3CDTF">2026-05-16T00:33:00Z</dcterms:created>
  <dcterms:modified xsi:type="dcterms:W3CDTF">2026-05-16T00:33:00Z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