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4C19214A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70478E">
        <w:rPr>
          <w:lang w:bidi="en-GB"/>
        </w:rPr>
        <w:t>9</w:t>
      </w:r>
      <w:r w:rsidR="0070478E" w:rsidRPr="0070478E">
        <w:rPr>
          <w:vertAlign w:val="superscript"/>
          <w:lang w:bidi="en-GB"/>
        </w:rPr>
        <w:t>th</w:t>
      </w:r>
      <w:r w:rsidR="0070478E">
        <w:rPr>
          <w:lang w:bidi="en-GB"/>
        </w:rPr>
        <w:t xml:space="preserve"> June</w:t>
      </w:r>
      <w:r w:rsidR="00846E3A">
        <w:rPr>
          <w:lang w:bidi="en-GB"/>
        </w:rPr>
        <w:t xml:space="preserve">; </w:t>
      </w:r>
      <w:r w:rsidR="008B3D34">
        <w:rPr>
          <w:lang w:bidi="en-GB"/>
        </w:rPr>
        <w:t>6</w:t>
      </w:r>
      <w:r w:rsidR="00BB5562">
        <w:rPr>
          <w:lang w:bidi="en-GB"/>
        </w:rPr>
        <w:t>:</w:t>
      </w:r>
      <w:r w:rsidR="0048656A">
        <w:rPr>
          <w:lang w:bidi="en-GB"/>
        </w:rPr>
        <w:t>45</w:t>
      </w:r>
      <w:r w:rsidR="00BB5562">
        <w:rPr>
          <w:lang w:bidi="en-GB"/>
        </w:rPr>
        <w:t>pm</w:t>
      </w:r>
      <w:r w:rsidR="0048656A">
        <w:rPr>
          <w:lang w:bidi="en-GB"/>
        </w:rPr>
        <w:t xml:space="preserve"> for </w:t>
      </w:r>
      <w:r w:rsidR="008B3D34">
        <w:rPr>
          <w:lang w:bidi="en-GB"/>
        </w:rPr>
        <w:t>7</w:t>
      </w:r>
      <w:r w:rsidR="0048656A">
        <w:rPr>
          <w:lang w:bidi="en-GB"/>
        </w:rPr>
        <w:t>:00pm</w:t>
      </w:r>
      <w:r w:rsidR="001C478F" w:rsidRPr="00732AA2">
        <w:rPr>
          <w:lang w:bidi="en-GB"/>
        </w:rPr>
        <w:t xml:space="preserve"> </w:t>
      </w:r>
      <w:r w:rsidR="00635AA1">
        <w:rPr>
          <w:lang w:bidi="en-GB"/>
        </w:rPr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3708E1C1" w:rsidR="005D55C6" w:rsidRPr="00B77BB3" w:rsidRDefault="00B236E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Shalini Penny</w:t>
            </w:r>
          </w:p>
        </w:tc>
        <w:tc>
          <w:tcPr>
            <w:tcW w:w="851" w:type="dxa"/>
            <w:gridSpan w:val="3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</w:tcPr>
          <w:p w14:paraId="208B2EFD" w14:textId="3453E0B2" w:rsidR="005D55C6" w:rsidRPr="00B77BB3" w:rsidRDefault="00B236E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Kerry Nicholl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17349E28" w:rsidR="005D55C6" w:rsidRPr="00B77BB3" w:rsidRDefault="00B236E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Sally Randall</w:t>
            </w:r>
          </w:p>
        </w:tc>
        <w:tc>
          <w:tcPr>
            <w:tcW w:w="425" w:type="dxa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</w:tcPr>
          <w:p w14:paraId="79817805" w14:textId="1386C6FC" w:rsidR="005D55C6" w:rsidRPr="00B77BB3" w:rsidRDefault="00B236E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Lorna Shaw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481E5C96" w:rsidR="005D55C6" w:rsidRDefault="00F65340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</w:p>
          <w:p w14:paraId="7FC55516" w14:textId="138FE154" w:rsidR="005D55C6" w:rsidRPr="00B77BB3" w:rsidRDefault="004D1845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John </w:t>
            </w:r>
            <w:r w:rsidR="00B236E6">
              <w:rPr>
                <w:rFonts w:ascii="Calibri" w:hAnsi="Calibri" w:cs="Calibri"/>
                <w:sz w:val="24"/>
                <w:szCs w:val="22"/>
              </w:rPr>
              <w:t>Shaw</w:t>
            </w:r>
          </w:p>
        </w:tc>
        <w:tc>
          <w:tcPr>
            <w:tcW w:w="756" w:type="dxa"/>
            <w:gridSpan w:val="2"/>
          </w:tcPr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</w:tcPr>
          <w:p w14:paraId="5B5A29CF" w14:textId="53FDF947" w:rsidR="001F0B56" w:rsidRPr="001F0B56" w:rsidRDefault="004D1845" w:rsidP="001F0B56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  <w:lang w:val="en-AU"/>
              </w:rPr>
            </w:pPr>
            <w:r>
              <w:rPr>
                <w:rFonts w:ascii="Calibri" w:hAnsi="Calibri" w:cs="Calibri"/>
                <w:sz w:val="24"/>
                <w:szCs w:val="22"/>
                <w:lang w:val="en-AU"/>
              </w:rPr>
              <w:t>NA</w:t>
            </w:r>
          </w:p>
          <w:p w14:paraId="788DAE83" w14:textId="2D02C769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Pr="00B77BB3" w:rsidRDefault="00B77BB3" w:rsidP="00B77BB3">
      <w:pPr>
        <w:spacing w:before="0" w:after="0"/>
        <w:rPr>
          <w:vanish/>
        </w:rPr>
      </w:pPr>
    </w:p>
    <w:tbl>
      <w:tblPr>
        <w:tblW w:w="5000" w:type="pct"/>
        <w:tblInd w:w="-57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115" w:type="dxa"/>
        </w:tblCellMar>
        <w:tblLook w:val="0620" w:firstRow="1" w:lastRow="0" w:firstColumn="0" w:lastColumn="0" w:noHBand="1" w:noVBand="1"/>
      </w:tblPr>
      <w:tblGrid>
        <w:gridCol w:w="2467"/>
        <w:gridCol w:w="6344"/>
        <w:gridCol w:w="1655"/>
      </w:tblGrid>
      <w:tr w:rsidR="006C2D28" w:rsidRPr="00B77BB3" w14:paraId="51634982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6E046" w14:textId="77777777" w:rsidR="006C2D28" w:rsidRPr="00B77BB3" w:rsidRDefault="006C2D28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6A523" w14:textId="76B648B7" w:rsidR="006C2D28" w:rsidRPr="00B77BB3" w:rsidRDefault="006C2D28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A0309" w14:textId="77777777" w:rsidR="006C2D28" w:rsidRDefault="006C2D28" w:rsidP="005D55C6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291948" w:rsidRPr="00B77BB3" w14:paraId="31D16C1F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5912B" w14:textId="01B8D0A8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7:</w:t>
            </w:r>
            <w:r w:rsidR="004D1845">
              <w:rPr>
                <w:rFonts w:ascii="Arial" w:hAnsi="Arial" w:cs="Arial"/>
                <w:color w:val="000000"/>
              </w:rPr>
              <w:t>00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C14B9" w14:textId="72C291B6" w:rsidR="00291948" w:rsidRPr="00C903AE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Open the </w:t>
            </w:r>
            <w:r w:rsidR="0042714D" w:rsidRPr="00C903AE">
              <w:rPr>
                <w:rFonts w:ascii="Arial" w:hAnsi="Arial" w:cs="Arial"/>
                <w:color w:val="000000"/>
              </w:rPr>
              <w:t>weekly</w:t>
            </w:r>
            <w:r w:rsidR="00C903AE" w:rsidRPr="00C903AE">
              <w:rPr>
                <w:rFonts w:ascii="Arial" w:hAnsi="Arial" w:cs="Arial"/>
                <w:color w:val="000000"/>
              </w:rPr>
              <w:t xml:space="preserve"> </w:t>
            </w:r>
            <w:r w:rsidR="0042714D" w:rsidRPr="00C903AE">
              <w:rPr>
                <w:rFonts w:ascii="Arial" w:hAnsi="Arial" w:cs="Arial"/>
                <w:color w:val="000000"/>
              </w:rPr>
              <w:t xml:space="preserve">club </w:t>
            </w:r>
            <w:r w:rsidRPr="00C903AE">
              <w:rPr>
                <w:rFonts w:ascii="Arial" w:hAnsi="Arial" w:cs="Arial"/>
                <w:color w:val="000000"/>
              </w:rPr>
              <w:t>meeting.</w:t>
            </w:r>
          </w:p>
          <w:p w14:paraId="71C3C2BD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For good food, good fellowship, and the opportunity for service through Rotary we give thanks.</w:t>
            </w:r>
          </w:p>
          <w:p w14:paraId="7E12BC13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Toasts to Australia &amp; People of Australia &amp; Rotary International</w:t>
            </w:r>
          </w:p>
          <w:p w14:paraId="007D39B0" w14:textId="2FC62901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Sergeant to introduce President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AC471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Pr="00B77BB3">
              <w:rPr>
                <w:rFonts w:ascii="Arial" w:hAnsi="Arial" w:cs="Arial"/>
                <w:color w:val="000000"/>
              </w:rPr>
              <w:t>Sergeant</w:t>
            </w:r>
          </w:p>
          <w:p w14:paraId="20EF030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C54495D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88F2724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DD45F4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291948" w:rsidRPr="00B77BB3" w14:paraId="218D6295" w14:textId="77777777" w:rsidTr="003B5A53">
        <w:trPr>
          <w:trHeight w:val="1067"/>
        </w:trPr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DA9DE" w14:textId="11A8CA18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4D1845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83DC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by the President</w:t>
            </w:r>
          </w:p>
          <w:p w14:paraId="5DC440BD" w14:textId="798669ED" w:rsidR="00291948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to the 4</w:t>
            </w:r>
            <w:r w:rsidR="00B236E6">
              <w:rPr>
                <w:rFonts w:ascii="Arial" w:hAnsi="Arial" w:cs="Arial"/>
                <w:color w:val="000000"/>
              </w:rPr>
              <w:t>6</w:t>
            </w:r>
            <w:r w:rsidR="004D1845" w:rsidRPr="004D1845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4D184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Club meeting of the year.</w:t>
            </w:r>
          </w:p>
          <w:p w14:paraId="3F0AF317" w14:textId="26F77A3A" w:rsidR="00291948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Recap on last week </w:t>
            </w:r>
            <w:r w:rsidR="00AC00F4">
              <w:rPr>
                <w:rFonts w:ascii="Arial" w:hAnsi="Arial" w:cs="Arial"/>
                <w:color w:val="000000"/>
              </w:rPr>
              <w:t>– Rotary Reveal; Anne &amp; Courtney</w:t>
            </w:r>
          </w:p>
          <w:p w14:paraId="1398AC3B" w14:textId="77777777" w:rsidR="00014667" w:rsidRDefault="00014667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Apologies</w:t>
            </w:r>
          </w:p>
          <w:p w14:paraId="4EF35E52" w14:textId="2CFDB58A" w:rsidR="000277A9" w:rsidRPr="00C903AE" w:rsidRDefault="00291948" w:rsidP="00C903AE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</w:t>
            </w:r>
            <w:r w:rsidRPr="00983B12">
              <w:rPr>
                <w:rFonts w:ascii="Arial" w:hAnsi="Arial" w:cs="Arial"/>
                <w:color w:val="000000"/>
              </w:rPr>
              <w:t xml:space="preserve"> special guest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Pr="00983B12">
              <w:rPr>
                <w:rFonts w:ascii="Arial" w:hAnsi="Arial" w:cs="Arial"/>
                <w:color w:val="000000"/>
              </w:rPr>
              <w:t>past Rotarians</w:t>
            </w:r>
            <w:r>
              <w:rPr>
                <w:rFonts w:ascii="Arial" w:hAnsi="Arial" w:cs="Arial"/>
                <w:color w:val="000000"/>
              </w:rPr>
              <w:t>, prospective members and guests.</w:t>
            </w:r>
          </w:p>
          <w:p w14:paraId="42C03ED4" w14:textId="25D3A16C" w:rsidR="00291948" w:rsidRPr="00702EEA" w:rsidRDefault="00291948" w:rsidP="00291948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Birthdays &amp; Anniversaries (refer to page 2 and Sparkle)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303E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42A393" w14:textId="7321D64F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7B029F1C" w14:textId="6B3F8BA3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2BDE64DE" w14:textId="77777777" w:rsidR="00014667" w:rsidRDefault="00014667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Lorna</w:t>
            </w:r>
          </w:p>
          <w:p w14:paraId="21D023A6" w14:textId="2C90F5B1" w:rsidR="00291948" w:rsidRDefault="00014667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  <w:r w:rsidR="00291948">
              <w:rPr>
                <w:rFonts w:ascii="Arial" w:hAnsi="Arial" w:cs="Arial"/>
                <w:color w:val="000000"/>
              </w:rPr>
              <w:t xml:space="preserve"> </w:t>
            </w:r>
          </w:p>
          <w:p w14:paraId="473FC19F" w14:textId="77777777" w:rsidR="000277A9" w:rsidRDefault="000277A9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9DCAAB2" w14:textId="709A1051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91948" w:rsidRPr="00B77BB3" w14:paraId="6BA89030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8A6BE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7:10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A1B0" w14:textId="5B3BED46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Handover to Chairperson</w:t>
            </w:r>
            <w:r w:rsidR="00670160">
              <w:rPr>
                <w:rFonts w:ascii="Arial" w:hAnsi="Arial" w:cs="Arial"/>
                <w:color w:val="000000"/>
              </w:rPr>
              <w:t xml:space="preserve"> - </w:t>
            </w:r>
            <w:r w:rsidR="00B236E6">
              <w:rPr>
                <w:rFonts w:ascii="Arial" w:hAnsi="Arial" w:cs="Arial"/>
                <w:color w:val="000000"/>
              </w:rPr>
              <w:t>Shalini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4AE89" w14:textId="573EED3F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</w:tc>
      </w:tr>
      <w:tr w:rsidR="00291948" w:rsidRPr="00B77BB3" w14:paraId="51042A6F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12940" w14:textId="5FB88F6C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7:1</w:t>
            </w:r>
            <w:r w:rsidR="00C903AE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8637F" w14:textId="4A3EDA1B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Introduce the </w:t>
            </w:r>
            <w:r w:rsidR="00B236E6">
              <w:rPr>
                <w:rFonts w:ascii="Arial" w:hAnsi="Arial" w:cs="Arial"/>
                <w:color w:val="000000"/>
              </w:rPr>
              <w:t>guest speaker – Kerry Nicholl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E0AE1" w14:textId="44181611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291948" w:rsidRPr="00B77BB3" w14:paraId="2F05DAA8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2CE48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bookmarkStart w:id="0" w:name="_Hlk207552868"/>
            <w:r>
              <w:rPr>
                <w:rFonts w:ascii="Arial" w:hAnsi="Arial" w:cs="Arial"/>
                <w:color w:val="000000"/>
              </w:rPr>
              <w:t>8:05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8948" w14:textId="7A60E37A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F60750">
              <w:rPr>
                <w:rFonts w:ascii="Arial" w:hAnsi="Arial" w:cs="Arial"/>
                <w:color w:val="000000"/>
              </w:rPr>
              <w:t xml:space="preserve">Committee Reports </w:t>
            </w:r>
            <w:r>
              <w:rPr>
                <w:rFonts w:ascii="Arial" w:hAnsi="Arial" w:cs="Arial"/>
                <w:color w:val="000000"/>
              </w:rPr>
              <w:t>(if time permits)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6301" w14:textId="77777777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291948" w:rsidRPr="00B77BB3" w14:paraId="6DC884A3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228D7" w14:textId="77864015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705B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Fine Session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525D" w14:textId="69077528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Sergeant</w:t>
            </w:r>
          </w:p>
        </w:tc>
      </w:tr>
      <w:bookmarkEnd w:id="0"/>
      <w:tr w:rsidR="00291948" w:rsidRPr="00B77BB3" w14:paraId="675EC64E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54CA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ADB84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 Back to President.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434EA" w14:textId="07E46155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Sergeant</w:t>
            </w:r>
          </w:p>
        </w:tc>
      </w:tr>
      <w:tr w:rsidR="00291948" w:rsidRPr="00B77BB3" w14:paraId="2258F5D0" w14:textId="77777777" w:rsidTr="00314F29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7B3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8:25</w:t>
            </w:r>
          </w:p>
          <w:p w14:paraId="738702B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D8016BA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5F494F1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2302C44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C31CD9C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3864CAE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A43F" w14:textId="77777777" w:rsidR="00291948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Close the meeting</w:t>
            </w:r>
          </w:p>
          <w:p w14:paraId="2B46CA76" w14:textId="410F5260" w:rsidR="00291948" w:rsidRPr="008509AD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8509AD">
              <w:rPr>
                <w:rFonts w:ascii="Arial" w:hAnsi="Arial" w:cs="Arial"/>
                <w:color w:val="000000"/>
              </w:rPr>
              <w:t xml:space="preserve">Thank you to </w:t>
            </w:r>
            <w:r>
              <w:rPr>
                <w:rFonts w:ascii="Arial" w:hAnsi="Arial" w:cs="Arial"/>
                <w:color w:val="000000"/>
              </w:rPr>
              <w:t xml:space="preserve">all </w:t>
            </w:r>
            <w:r w:rsidRPr="008509AD">
              <w:rPr>
                <w:rFonts w:ascii="Arial" w:hAnsi="Arial" w:cs="Arial"/>
                <w:color w:val="000000"/>
              </w:rPr>
              <w:t>Rotary guests, including honorary &amp; prospective members, partners and friends.</w:t>
            </w:r>
          </w:p>
          <w:p w14:paraId="55D1D041" w14:textId="598938ED" w:rsidR="00291948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Reminder about upcoming activities (</w:t>
            </w:r>
            <w:r w:rsidR="0067392E">
              <w:rPr>
                <w:rFonts w:ascii="Arial" w:hAnsi="Arial" w:cs="Arial"/>
                <w:color w:val="000000"/>
              </w:rPr>
              <w:t>Deb Ball – 13</w:t>
            </w:r>
            <w:r w:rsidR="0067392E" w:rsidRPr="0067392E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67392E">
              <w:rPr>
                <w:rFonts w:ascii="Arial" w:hAnsi="Arial" w:cs="Arial"/>
                <w:color w:val="000000"/>
              </w:rPr>
              <w:t xml:space="preserve"> June, </w:t>
            </w:r>
            <w:r w:rsidR="00670160">
              <w:rPr>
                <w:rFonts w:ascii="Arial" w:hAnsi="Arial" w:cs="Arial"/>
                <w:color w:val="000000"/>
              </w:rPr>
              <w:t>Changeover</w:t>
            </w:r>
            <w:r w:rsidR="006D38EC">
              <w:rPr>
                <w:rFonts w:ascii="Arial" w:hAnsi="Arial" w:cs="Arial"/>
                <w:color w:val="000000"/>
              </w:rPr>
              <w:t xml:space="preserve"> on Sunday </w:t>
            </w:r>
            <w:r w:rsidR="001A545F">
              <w:rPr>
                <w:rFonts w:ascii="Arial" w:hAnsi="Arial" w:cs="Arial"/>
                <w:color w:val="000000"/>
              </w:rPr>
              <w:t>28</w:t>
            </w:r>
            <w:r w:rsidR="001A545F" w:rsidRPr="001A545F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1A545F">
              <w:rPr>
                <w:rFonts w:ascii="Arial" w:hAnsi="Arial" w:cs="Arial"/>
                <w:color w:val="000000"/>
              </w:rPr>
              <w:t xml:space="preserve"> June</w:t>
            </w:r>
            <w:r w:rsidR="0067392E">
              <w:rPr>
                <w:rFonts w:ascii="Arial" w:hAnsi="Arial" w:cs="Arial"/>
                <w:color w:val="000000"/>
              </w:rPr>
              <w:t>)</w:t>
            </w:r>
          </w:p>
          <w:p w14:paraId="00B8935D" w14:textId="74754137" w:rsidR="00291948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Final thought</w:t>
            </w:r>
            <w:r w:rsidR="00BB5581">
              <w:rPr>
                <w:rFonts w:ascii="Arial" w:hAnsi="Arial" w:cs="Arial"/>
                <w:color w:val="000000"/>
              </w:rPr>
              <w:t xml:space="preserve"> – Foundation Giving.</w:t>
            </w:r>
          </w:p>
          <w:p w14:paraId="2B7AC637" w14:textId="23FE00C4" w:rsidR="00291948" w:rsidRPr="00522B9B" w:rsidRDefault="00291948" w:rsidP="00291948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Close the meeting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E89A" w14:textId="773E614C" w:rsidR="00291948" w:rsidRPr="00B77BB3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B77BB3">
              <w:rPr>
                <w:rFonts w:ascii="Arial" w:hAnsi="Arial" w:cs="Arial"/>
                <w:color w:val="000000"/>
              </w:rPr>
              <w:t>resident</w:t>
            </w:r>
          </w:p>
          <w:p w14:paraId="10720D6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78D767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0EC399F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16B733D" w14:textId="77777777" w:rsidR="00291948" w:rsidRDefault="00291948" w:rsidP="00291948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30B9EA" w14:textId="77777777" w:rsidR="00291948" w:rsidRPr="00B77BB3" w:rsidRDefault="00291948" w:rsidP="00291948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9DB020F" w14:textId="62449116" w:rsidR="00F06C53" w:rsidRDefault="00522B9B" w:rsidP="00522B9B">
      <w:pPr>
        <w:spacing w:after="100" w:line="240" w:lineRule="auto"/>
        <w:ind w:left="720"/>
      </w:pPr>
      <w:r>
        <w:t xml:space="preserve">   </w:t>
      </w:r>
      <w:r w:rsidR="005D55C6" w:rsidRPr="00366AC1">
        <w:rPr>
          <w:highlight w:val="cyan"/>
        </w:rPr>
        <w:t>8:30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</w:t>
      </w:r>
      <w:r w:rsidRPr="00366AC1">
        <w:rPr>
          <w:b/>
          <w:bCs/>
          <w:highlight w:val="cyan"/>
        </w:rPr>
        <w:t xml:space="preserve">Run Choc Lotto </w:t>
      </w:r>
      <w:r w:rsidR="009B1C9F" w:rsidRPr="00366AC1">
        <w:rPr>
          <w:b/>
          <w:bCs/>
          <w:highlight w:val="cyan"/>
        </w:rPr>
        <w:t xml:space="preserve">  </w:t>
      </w:r>
      <w:r w:rsidR="009B1C9F" w:rsidRPr="00366AC1">
        <w:rPr>
          <w:b/>
          <w:bCs/>
          <w:highlight w:val="cyan"/>
        </w:rPr>
        <w:tab/>
      </w:r>
      <w:r w:rsidRPr="00366AC1">
        <w:rPr>
          <w:highlight w:val="cyan"/>
        </w:rPr>
        <w:tab/>
      </w:r>
      <w:r w:rsidR="00BD34F5">
        <w:rPr>
          <w:highlight w:val="cyan"/>
        </w:rPr>
        <w:t>DON’T FORGET</w:t>
      </w:r>
      <w:r w:rsidRPr="00366AC1">
        <w:rPr>
          <w:highlight w:val="cyan"/>
        </w:rPr>
        <w:tab/>
      </w:r>
      <w:r w:rsidRPr="00366AC1">
        <w:rPr>
          <w:highlight w:val="cyan"/>
        </w:rPr>
        <w:tab/>
      </w:r>
      <w:r w:rsidRPr="00366AC1">
        <w:rPr>
          <w:highlight w:val="cyan"/>
        </w:rPr>
        <w:tab/>
        <w:t xml:space="preserve">      </w:t>
      </w:r>
      <w:r w:rsidRPr="00366AC1">
        <w:rPr>
          <w:b/>
          <w:bCs/>
          <w:highlight w:val="cyan"/>
        </w:rPr>
        <w:t>Chris McLeod</w:t>
      </w:r>
    </w:p>
    <w:p w14:paraId="71EACD97" w14:textId="77777777" w:rsidR="009F6279" w:rsidRDefault="009F6279" w:rsidP="009F6279">
      <w:pPr>
        <w:pStyle w:val="Heading1"/>
      </w:pPr>
      <w:r>
        <w:t>Birthdays</w:t>
      </w:r>
    </w:p>
    <w:p w14:paraId="631C042E" w14:textId="202C02EF" w:rsidR="00445F66" w:rsidRDefault="008F04ED" w:rsidP="008572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Hita Mistry </w:t>
      </w:r>
      <w:r w:rsidR="008D7C6F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8D7C6F">
        <w:rPr>
          <w:rFonts w:ascii="Arial" w:hAnsi="Arial" w:cs="Arial"/>
        </w:rPr>
        <w:t>30 May</w:t>
      </w:r>
      <w:r w:rsidR="00373530">
        <w:rPr>
          <w:rFonts w:ascii="Arial" w:hAnsi="Arial" w:cs="Arial"/>
        </w:rPr>
        <w:t xml:space="preserve"> </w:t>
      </w:r>
    </w:p>
    <w:p w14:paraId="5B43D79B" w14:textId="383D824F" w:rsidR="00065018" w:rsidRDefault="00065018" w:rsidP="008572C6">
      <w:pPr>
        <w:rPr>
          <w:rFonts w:ascii="Arial" w:hAnsi="Arial" w:cs="Arial"/>
        </w:rPr>
      </w:pPr>
      <w:r>
        <w:rPr>
          <w:rFonts w:ascii="Arial" w:hAnsi="Arial" w:cs="Arial"/>
        </w:rPr>
        <w:t>Jacqueline Forsythe – 3 June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28CCD46E" w14:textId="1E5CBD14" w:rsidR="00006864" w:rsidRDefault="004A7968" w:rsidP="00896847">
      <w:pPr>
        <w:spacing w:before="0" w:after="0" w:line="240" w:lineRule="auto"/>
        <w:rPr>
          <w:rFonts w:ascii="Arial" w:hAnsi="Arial" w:cs="Arial"/>
        </w:rPr>
      </w:pPr>
      <w:bookmarkStart w:id="1" w:name="_Hlk205117205"/>
      <w:r>
        <w:rPr>
          <w:rFonts w:ascii="Arial" w:hAnsi="Arial" w:cs="Arial"/>
        </w:rPr>
        <w:t xml:space="preserve">Gayle Barrot </w:t>
      </w:r>
      <w:r w:rsidR="00AC00F4">
        <w:rPr>
          <w:rFonts w:ascii="Arial" w:hAnsi="Arial" w:cs="Arial"/>
        </w:rPr>
        <w:t>(</w:t>
      </w:r>
      <w:r>
        <w:rPr>
          <w:rFonts w:ascii="Arial" w:hAnsi="Arial" w:cs="Arial"/>
        </w:rPr>
        <w:t>30 May</w:t>
      </w:r>
      <w:r w:rsidR="00901FD8">
        <w:rPr>
          <w:rFonts w:ascii="Arial" w:hAnsi="Arial" w:cs="Arial"/>
        </w:rPr>
        <w:t xml:space="preserve"> 2000</w:t>
      </w:r>
      <w:r w:rsidR="00AC00F4">
        <w:rPr>
          <w:rFonts w:ascii="Arial" w:hAnsi="Arial" w:cs="Arial"/>
        </w:rPr>
        <w:t>)</w:t>
      </w:r>
      <w:r w:rsidR="00295AEE">
        <w:rPr>
          <w:rFonts w:ascii="Arial" w:hAnsi="Arial" w:cs="Arial"/>
        </w:rPr>
        <w:t xml:space="preserve"> and </w:t>
      </w:r>
      <w:r w:rsidR="00006864">
        <w:rPr>
          <w:rFonts w:ascii="Arial" w:hAnsi="Arial" w:cs="Arial"/>
        </w:rPr>
        <w:t xml:space="preserve">Linda Culell </w:t>
      </w:r>
      <w:r w:rsidR="00901FD8">
        <w:rPr>
          <w:rFonts w:ascii="Arial" w:hAnsi="Arial" w:cs="Arial"/>
        </w:rPr>
        <w:t>&amp; Rowan French</w:t>
      </w:r>
      <w:r w:rsidR="00AC00F4">
        <w:rPr>
          <w:rFonts w:ascii="Arial" w:hAnsi="Arial" w:cs="Arial"/>
        </w:rPr>
        <w:t xml:space="preserve"> (</w:t>
      </w:r>
      <w:r w:rsidR="00006864">
        <w:rPr>
          <w:rFonts w:ascii="Arial" w:hAnsi="Arial" w:cs="Arial"/>
        </w:rPr>
        <w:t xml:space="preserve">30 May </w:t>
      </w:r>
      <w:r w:rsidR="00901FD8">
        <w:rPr>
          <w:rFonts w:ascii="Arial" w:hAnsi="Arial" w:cs="Arial"/>
        </w:rPr>
        <w:t>2023</w:t>
      </w:r>
      <w:r w:rsidR="00AC00F4">
        <w:rPr>
          <w:rFonts w:ascii="Arial" w:hAnsi="Arial" w:cs="Arial"/>
        </w:rPr>
        <w:t>)</w:t>
      </w:r>
    </w:p>
    <w:p w14:paraId="3A99EDCD" w14:textId="77777777" w:rsidR="004A7968" w:rsidRDefault="004A7968" w:rsidP="00896847">
      <w:pPr>
        <w:spacing w:before="0" w:after="0" w:line="240" w:lineRule="auto"/>
        <w:rPr>
          <w:rFonts w:ascii="Arial" w:hAnsi="Arial" w:cs="Arial"/>
        </w:rPr>
      </w:pPr>
    </w:p>
    <w:p w14:paraId="655548B4" w14:textId="02B87F80" w:rsidR="00AC208F" w:rsidRDefault="00EA3AF1" w:rsidP="00896847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Chris McLeod – 31 May</w:t>
      </w:r>
      <w:r w:rsidR="00E600C0">
        <w:rPr>
          <w:rFonts w:ascii="Arial" w:hAnsi="Arial" w:cs="Arial"/>
        </w:rPr>
        <w:t xml:space="preserve"> </w:t>
      </w:r>
      <w:r w:rsidR="00091AA1">
        <w:rPr>
          <w:rFonts w:ascii="Arial" w:hAnsi="Arial" w:cs="Arial"/>
        </w:rPr>
        <w:t>2022</w:t>
      </w:r>
    </w:p>
    <w:p w14:paraId="6A2FEA45" w14:textId="77777777" w:rsidR="000E00E9" w:rsidRDefault="000E00E9" w:rsidP="00896847">
      <w:pPr>
        <w:spacing w:before="0" w:after="0" w:line="240" w:lineRule="auto"/>
        <w:rPr>
          <w:rFonts w:ascii="Arial" w:hAnsi="Arial" w:cs="Arial"/>
        </w:rPr>
      </w:pPr>
    </w:p>
    <w:p w14:paraId="3BA94299" w14:textId="63055335" w:rsidR="000E00E9" w:rsidRDefault="000E00E9" w:rsidP="00896847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Anna St Clair – 4 June </w:t>
      </w:r>
      <w:r w:rsidR="00D31F95">
        <w:rPr>
          <w:rFonts w:ascii="Arial" w:hAnsi="Arial" w:cs="Arial"/>
        </w:rPr>
        <w:t>2024</w:t>
      </w:r>
    </w:p>
    <w:p w14:paraId="273D1A74" w14:textId="77777777" w:rsidR="00D31F95" w:rsidRDefault="00D31F95" w:rsidP="00896847">
      <w:pPr>
        <w:spacing w:before="0" w:after="0" w:line="240" w:lineRule="auto"/>
        <w:rPr>
          <w:rFonts w:ascii="Arial" w:hAnsi="Arial" w:cs="Arial"/>
        </w:rPr>
      </w:pPr>
    </w:p>
    <w:p w14:paraId="425210E9" w14:textId="292633EC" w:rsidR="00D31F95" w:rsidRDefault="00D31F95" w:rsidP="00896847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John Shaw – 10 June 1997</w:t>
      </w:r>
    </w:p>
    <w:p w14:paraId="357A6BC5" w14:textId="77777777" w:rsidR="00A93FC0" w:rsidRDefault="00A93FC0" w:rsidP="00650E83">
      <w:pPr>
        <w:pStyle w:val="Heading1"/>
      </w:pPr>
      <w:r>
        <w:t>Anniversaries – Wedding</w:t>
      </w:r>
    </w:p>
    <w:p w14:paraId="1DA1A504" w14:textId="00EA76AC" w:rsidR="006E1FD4" w:rsidRDefault="00647A80" w:rsidP="00896847">
      <w:pPr>
        <w:rPr>
          <w:rFonts w:ascii="Arial" w:hAnsi="Arial" w:cs="Arial"/>
        </w:rPr>
      </w:pPr>
      <w:bookmarkStart w:id="2" w:name="_Hlk205117244"/>
      <w:bookmarkEnd w:id="1"/>
      <w:r>
        <w:rPr>
          <w:rFonts w:ascii="Arial" w:hAnsi="Arial" w:cs="Arial"/>
        </w:rPr>
        <w:t>NA</w:t>
      </w:r>
    </w:p>
    <w:bookmarkEnd w:id="2"/>
    <w:p w14:paraId="441DE028" w14:textId="34EFB9D1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5B7186">
        <w:t>16</w:t>
      </w:r>
      <w:r w:rsidR="005B7186" w:rsidRPr="005B7186">
        <w:rPr>
          <w:vertAlign w:val="superscript"/>
        </w:rPr>
        <w:t>th</w:t>
      </w:r>
      <w:r w:rsidR="005B7186">
        <w:t xml:space="preserve"> June</w:t>
      </w:r>
      <w:r w:rsidR="002F6894"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3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7AED81C7" w:rsidR="000F6A2B" w:rsidRPr="00B77BB3" w:rsidRDefault="00B27686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Marcus</w:t>
            </w:r>
            <w:r w:rsidR="00DB2E81">
              <w:rPr>
                <w:rFonts w:ascii="Calibri" w:hAnsi="Calibri" w:cs="Calibri"/>
                <w:sz w:val="24"/>
                <w:szCs w:val="22"/>
              </w:rPr>
              <w:t xml:space="preserve"> Adam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1249FAF5" w:rsidR="00D90329" w:rsidRPr="00B77BB3" w:rsidRDefault="005B7186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Clare Fitzmaurice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798A42A9" w:rsidR="00D90329" w:rsidRPr="00B77BB3" w:rsidRDefault="00DB2E81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Greg Adams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15CB813D" w:rsidR="00D90329" w:rsidRPr="00B77BB3" w:rsidRDefault="00DB2E81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Kris Ash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6AC42E53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1016BBB5" w:rsidR="002728BA" w:rsidRDefault="007A7814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Peter</w:t>
            </w:r>
          </w:p>
          <w:p w14:paraId="3C9ABF37" w14:textId="49CE3B22" w:rsidR="00CC5D6F" w:rsidRPr="00B77BB3" w:rsidRDefault="00DB2E81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Ian Ash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0B222310" w:rsidR="00D90329" w:rsidRPr="00B77BB3" w:rsidRDefault="0064000F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Ritchie</w:t>
            </w:r>
          </w:p>
        </w:tc>
      </w:tr>
    </w:tbl>
    <w:bookmarkEnd w:id="3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4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>s of this land on which we meet, the Wurundjeri people of the Kulin nations. We pay our respects to the elders past, present and emerging.</w:t>
      </w:r>
    </w:p>
    <w:bookmarkEnd w:id="4"/>
    <w:p w14:paraId="2EC4D127" w14:textId="77777777" w:rsidR="004D5EA6" w:rsidRPr="00532899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sectPr w:rsidR="004D5EA6" w:rsidRPr="00532899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74378" w14:textId="77777777" w:rsidR="009F7B38" w:rsidRDefault="009F7B38">
      <w:r>
        <w:separator/>
      </w:r>
    </w:p>
  </w:endnote>
  <w:endnote w:type="continuationSeparator" w:id="0">
    <w:p w14:paraId="57129223" w14:textId="77777777" w:rsidR="009F7B38" w:rsidRDefault="009F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ECB3D" w14:textId="77777777" w:rsidR="009F7B38" w:rsidRDefault="009F7B38">
      <w:r>
        <w:separator/>
      </w:r>
    </w:p>
  </w:footnote>
  <w:footnote w:type="continuationSeparator" w:id="0">
    <w:p w14:paraId="16FD43EA" w14:textId="77777777" w:rsidR="009F7B38" w:rsidRDefault="009F7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36007798" w:rsidR="009F6279" w:rsidRDefault="00A22FEB" w:rsidP="002D7F5B">
    <w:pPr>
      <w:pStyle w:val="Title"/>
    </w:pPr>
    <w:r>
      <w:rPr>
        <w:noProof/>
      </w:rPr>
      <w:drawing>
        <wp:inline distT="0" distB="0" distL="0" distR="0" wp14:anchorId="51ABDD7F" wp14:editId="394C0FA1">
          <wp:extent cx="6623050" cy="1657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6358F1F7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2B3902">
      <w:rPr>
        <w:b w:val="0"/>
        <w:bCs w:val="0"/>
        <w:caps w:val="0"/>
        <w:color w:val="000000"/>
      </w:rPr>
      <w:t xml:space="preserve"> 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499AEE69" w:rsidR="00834970" w:rsidRPr="00834970" w:rsidRDefault="003C1787" w:rsidP="003C1787">
    <w:pPr>
      <w:tabs>
        <w:tab w:val="center" w:pos="5233"/>
        <w:tab w:val="left" w:pos="9520"/>
      </w:tabs>
    </w:pPr>
    <w:r>
      <w:rPr>
        <w:rFonts w:ascii="Segoe UI" w:hAnsi="Segoe UI" w:cs="Segoe UI"/>
        <w:b/>
        <w:bCs/>
        <w:color w:val="242424"/>
        <w:shd w:val="clear" w:color="auto" w:fill="FFFFFF"/>
      </w:rPr>
      <w:tab/>
    </w:r>
    <w:r w:rsidR="00834970"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 w:rsidR="00834970"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>
      <w:rPr>
        <w:rFonts w:ascii="Segoe UI" w:hAnsi="Segoe UI" w:cs="Segoe UI"/>
        <w:b/>
        <w:bCs/>
        <w:color w:val="242424"/>
        <w:shd w:val="clear" w:color="auto" w:fill="FFFFFF"/>
      </w:rPr>
      <w:t>4</w:t>
    </w:r>
    <w:r w:rsidR="0070478E">
      <w:rPr>
        <w:rFonts w:ascii="Segoe UI" w:hAnsi="Segoe UI" w:cs="Segoe UI"/>
        <w:b/>
        <w:bCs/>
        <w:color w:val="242424"/>
        <w:shd w:val="clear" w:color="auto" w:fill="FFFFFF"/>
      </w:rPr>
      <w:t>6</w:t>
    </w:r>
    <w:r>
      <w:rPr>
        <w:rFonts w:ascii="Segoe UI" w:hAnsi="Segoe UI" w:cs="Segoe UI"/>
        <w:b/>
        <w:bCs/>
        <w:color w:val="242424"/>
        <w:shd w:val="clear" w:color="auto" w:fill="FFFFFF"/>
      </w:rPr>
      <w:tab/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06864"/>
    <w:rsid w:val="00010C1D"/>
    <w:rsid w:val="00011D72"/>
    <w:rsid w:val="00012293"/>
    <w:rsid w:val="00014667"/>
    <w:rsid w:val="00017A97"/>
    <w:rsid w:val="00017BED"/>
    <w:rsid w:val="00021799"/>
    <w:rsid w:val="00022767"/>
    <w:rsid w:val="00023738"/>
    <w:rsid w:val="000243FF"/>
    <w:rsid w:val="00024477"/>
    <w:rsid w:val="0002498D"/>
    <w:rsid w:val="0002539B"/>
    <w:rsid w:val="000277A9"/>
    <w:rsid w:val="000336B1"/>
    <w:rsid w:val="00035412"/>
    <w:rsid w:val="00035E10"/>
    <w:rsid w:val="0003618E"/>
    <w:rsid w:val="000365C1"/>
    <w:rsid w:val="00036CD8"/>
    <w:rsid w:val="000424DB"/>
    <w:rsid w:val="00043968"/>
    <w:rsid w:val="00043B74"/>
    <w:rsid w:val="00045CFA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5018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010C"/>
    <w:rsid w:val="00091AA1"/>
    <w:rsid w:val="000921D9"/>
    <w:rsid w:val="00092DCA"/>
    <w:rsid w:val="00092DD9"/>
    <w:rsid w:val="00093F07"/>
    <w:rsid w:val="000957A2"/>
    <w:rsid w:val="00095A32"/>
    <w:rsid w:val="00096CA0"/>
    <w:rsid w:val="000A25FB"/>
    <w:rsid w:val="000A40A4"/>
    <w:rsid w:val="000B046A"/>
    <w:rsid w:val="000B074A"/>
    <w:rsid w:val="000B1213"/>
    <w:rsid w:val="000B2861"/>
    <w:rsid w:val="000B30E4"/>
    <w:rsid w:val="000B4070"/>
    <w:rsid w:val="000B6D2E"/>
    <w:rsid w:val="000B7436"/>
    <w:rsid w:val="000C21A8"/>
    <w:rsid w:val="000C4AFA"/>
    <w:rsid w:val="000C67BA"/>
    <w:rsid w:val="000C76BF"/>
    <w:rsid w:val="000D02F2"/>
    <w:rsid w:val="000D3D25"/>
    <w:rsid w:val="000D4971"/>
    <w:rsid w:val="000E00E9"/>
    <w:rsid w:val="000E01CD"/>
    <w:rsid w:val="000E1FF4"/>
    <w:rsid w:val="000E6282"/>
    <w:rsid w:val="000F1807"/>
    <w:rsid w:val="000F450B"/>
    <w:rsid w:val="000F5017"/>
    <w:rsid w:val="000F6956"/>
    <w:rsid w:val="000F6A2B"/>
    <w:rsid w:val="00100144"/>
    <w:rsid w:val="00100A07"/>
    <w:rsid w:val="0010185E"/>
    <w:rsid w:val="00102463"/>
    <w:rsid w:val="001026EF"/>
    <w:rsid w:val="001045E4"/>
    <w:rsid w:val="00107F7B"/>
    <w:rsid w:val="00110CD7"/>
    <w:rsid w:val="00110E61"/>
    <w:rsid w:val="00111100"/>
    <w:rsid w:val="00112455"/>
    <w:rsid w:val="0011305C"/>
    <w:rsid w:val="001152DE"/>
    <w:rsid w:val="00116D8D"/>
    <w:rsid w:val="00121B87"/>
    <w:rsid w:val="00127589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2A58"/>
    <w:rsid w:val="001765C1"/>
    <w:rsid w:val="00176BB8"/>
    <w:rsid w:val="0018026F"/>
    <w:rsid w:val="00182A91"/>
    <w:rsid w:val="001832B1"/>
    <w:rsid w:val="0018512F"/>
    <w:rsid w:val="00191974"/>
    <w:rsid w:val="001930EC"/>
    <w:rsid w:val="001947D8"/>
    <w:rsid w:val="00196ABC"/>
    <w:rsid w:val="001A041B"/>
    <w:rsid w:val="001A0A9D"/>
    <w:rsid w:val="001A545F"/>
    <w:rsid w:val="001A5E05"/>
    <w:rsid w:val="001B23C9"/>
    <w:rsid w:val="001B2BA8"/>
    <w:rsid w:val="001B311A"/>
    <w:rsid w:val="001B3EB2"/>
    <w:rsid w:val="001B3F62"/>
    <w:rsid w:val="001B4A2F"/>
    <w:rsid w:val="001B4D7F"/>
    <w:rsid w:val="001B67A9"/>
    <w:rsid w:val="001B6BA4"/>
    <w:rsid w:val="001B7DBF"/>
    <w:rsid w:val="001C05A3"/>
    <w:rsid w:val="001C064B"/>
    <w:rsid w:val="001C26A7"/>
    <w:rsid w:val="001C2D21"/>
    <w:rsid w:val="001C478F"/>
    <w:rsid w:val="001C6304"/>
    <w:rsid w:val="001C68A7"/>
    <w:rsid w:val="001D1DF8"/>
    <w:rsid w:val="001D25EC"/>
    <w:rsid w:val="001D2D9B"/>
    <w:rsid w:val="001D46B2"/>
    <w:rsid w:val="001D54B6"/>
    <w:rsid w:val="001D5C5C"/>
    <w:rsid w:val="001E2B7E"/>
    <w:rsid w:val="001E46B2"/>
    <w:rsid w:val="001F0B56"/>
    <w:rsid w:val="001F2178"/>
    <w:rsid w:val="001F32F6"/>
    <w:rsid w:val="001F4EA8"/>
    <w:rsid w:val="001F690B"/>
    <w:rsid w:val="001F7EA5"/>
    <w:rsid w:val="0020090E"/>
    <w:rsid w:val="00204698"/>
    <w:rsid w:val="00204F41"/>
    <w:rsid w:val="00205028"/>
    <w:rsid w:val="0020726F"/>
    <w:rsid w:val="0021154C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4676D"/>
    <w:rsid w:val="00255140"/>
    <w:rsid w:val="00256B8A"/>
    <w:rsid w:val="00256C0D"/>
    <w:rsid w:val="00256ECE"/>
    <w:rsid w:val="00257616"/>
    <w:rsid w:val="002576E5"/>
    <w:rsid w:val="00257B4A"/>
    <w:rsid w:val="00260FA9"/>
    <w:rsid w:val="00263501"/>
    <w:rsid w:val="00265BB0"/>
    <w:rsid w:val="00265E62"/>
    <w:rsid w:val="00266B0F"/>
    <w:rsid w:val="00267060"/>
    <w:rsid w:val="00267B5F"/>
    <w:rsid w:val="002704F4"/>
    <w:rsid w:val="002728BA"/>
    <w:rsid w:val="00272DBE"/>
    <w:rsid w:val="0027553B"/>
    <w:rsid w:val="00276344"/>
    <w:rsid w:val="00283701"/>
    <w:rsid w:val="00283B3C"/>
    <w:rsid w:val="0028532C"/>
    <w:rsid w:val="00286AC0"/>
    <w:rsid w:val="00286D1A"/>
    <w:rsid w:val="002915D4"/>
    <w:rsid w:val="0029185B"/>
    <w:rsid w:val="00291948"/>
    <w:rsid w:val="002919DA"/>
    <w:rsid w:val="00295635"/>
    <w:rsid w:val="00295AEE"/>
    <w:rsid w:val="00295F93"/>
    <w:rsid w:val="00297632"/>
    <w:rsid w:val="002A1CFC"/>
    <w:rsid w:val="002A275B"/>
    <w:rsid w:val="002A53CA"/>
    <w:rsid w:val="002B2FA9"/>
    <w:rsid w:val="002B3902"/>
    <w:rsid w:val="002B3B8B"/>
    <w:rsid w:val="002B3D8A"/>
    <w:rsid w:val="002B4ACC"/>
    <w:rsid w:val="002B6585"/>
    <w:rsid w:val="002C697D"/>
    <w:rsid w:val="002D03FD"/>
    <w:rsid w:val="002D1126"/>
    <w:rsid w:val="002D297F"/>
    <w:rsid w:val="002D5A14"/>
    <w:rsid w:val="002D7F5B"/>
    <w:rsid w:val="002E1CB3"/>
    <w:rsid w:val="002E52DB"/>
    <w:rsid w:val="002E714F"/>
    <w:rsid w:val="002F2AD2"/>
    <w:rsid w:val="002F6894"/>
    <w:rsid w:val="002F6D0C"/>
    <w:rsid w:val="003033A1"/>
    <w:rsid w:val="0030386D"/>
    <w:rsid w:val="00304451"/>
    <w:rsid w:val="00307A4B"/>
    <w:rsid w:val="00310409"/>
    <w:rsid w:val="00314F29"/>
    <w:rsid w:val="003153C6"/>
    <w:rsid w:val="00316074"/>
    <w:rsid w:val="00322AA9"/>
    <w:rsid w:val="0033328D"/>
    <w:rsid w:val="00334C04"/>
    <w:rsid w:val="00334D9C"/>
    <w:rsid w:val="0033697E"/>
    <w:rsid w:val="00342B76"/>
    <w:rsid w:val="00350929"/>
    <w:rsid w:val="00350E6D"/>
    <w:rsid w:val="003524AB"/>
    <w:rsid w:val="0035363C"/>
    <w:rsid w:val="00354D4E"/>
    <w:rsid w:val="00360857"/>
    <w:rsid w:val="00365C3E"/>
    <w:rsid w:val="003665AB"/>
    <w:rsid w:val="00366AC1"/>
    <w:rsid w:val="00371938"/>
    <w:rsid w:val="00371F90"/>
    <w:rsid w:val="00373530"/>
    <w:rsid w:val="0037360E"/>
    <w:rsid w:val="00380AA9"/>
    <w:rsid w:val="003831E5"/>
    <w:rsid w:val="00386AF9"/>
    <w:rsid w:val="00390AAC"/>
    <w:rsid w:val="00390E0B"/>
    <w:rsid w:val="003918F6"/>
    <w:rsid w:val="0039200E"/>
    <w:rsid w:val="00392115"/>
    <w:rsid w:val="0039545C"/>
    <w:rsid w:val="00397C79"/>
    <w:rsid w:val="003A43FD"/>
    <w:rsid w:val="003A446E"/>
    <w:rsid w:val="003A5818"/>
    <w:rsid w:val="003B3121"/>
    <w:rsid w:val="003B5A53"/>
    <w:rsid w:val="003B5C61"/>
    <w:rsid w:val="003C1787"/>
    <w:rsid w:val="003C38D5"/>
    <w:rsid w:val="003C6560"/>
    <w:rsid w:val="003D1392"/>
    <w:rsid w:val="003D233F"/>
    <w:rsid w:val="003D592C"/>
    <w:rsid w:val="003D63EE"/>
    <w:rsid w:val="003D708D"/>
    <w:rsid w:val="003E40A5"/>
    <w:rsid w:val="003E540A"/>
    <w:rsid w:val="003E5960"/>
    <w:rsid w:val="003F065E"/>
    <w:rsid w:val="003F2835"/>
    <w:rsid w:val="003F34DF"/>
    <w:rsid w:val="003F3AC5"/>
    <w:rsid w:val="003F4D4E"/>
    <w:rsid w:val="00400DE9"/>
    <w:rsid w:val="00400E00"/>
    <w:rsid w:val="00406932"/>
    <w:rsid w:val="004070FF"/>
    <w:rsid w:val="00410E23"/>
    <w:rsid w:val="0041274D"/>
    <w:rsid w:val="00414531"/>
    <w:rsid w:val="00414B02"/>
    <w:rsid w:val="00414D5E"/>
    <w:rsid w:val="00420069"/>
    <w:rsid w:val="004226D1"/>
    <w:rsid w:val="0042488A"/>
    <w:rsid w:val="004255D0"/>
    <w:rsid w:val="0042714D"/>
    <w:rsid w:val="004334D9"/>
    <w:rsid w:val="0044192E"/>
    <w:rsid w:val="00443919"/>
    <w:rsid w:val="00445F66"/>
    <w:rsid w:val="00450DF1"/>
    <w:rsid w:val="00451B5E"/>
    <w:rsid w:val="004523D7"/>
    <w:rsid w:val="00454019"/>
    <w:rsid w:val="00454B51"/>
    <w:rsid w:val="00455757"/>
    <w:rsid w:val="00456BB9"/>
    <w:rsid w:val="00460BD7"/>
    <w:rsid w:val="00460EFC"/>
    <w:rsid w:val="00461B4C"/>
    <w:rsid w:val="00461BEF"/>
    <w:rsid w:val="00461CC2"/>
    <w:rsid w:val="0046280B"/>
    <w:rsid w:val="00462D33"/>
    <w:rsid w:val="00464392"/>
    <w:rsid w:val="00467873"/>
    <w:rsid w:val="004726EE"/>
    <w:rsid w:val="00473EA4"/>
    <w:rsid w:val="00473F64"/>
    <w:rsid w:val="00474C9A"/>
    <w:rsid w:val="00476537"/>
    <w:rsid w:val="00477A6D"/>
    <w:rsid w:val="004802C6"/>
    <w:rsid w:val="004803DC"/>
    <w:rsid w:val="00483491"/>
    <w:rsid w:val="004854F7"/>
    <w:rsid w:val="00485C9D"/>
    <w:rsid w:val="0048619E"/>
    <w:rsid w:val="0048656A"/>
    <w:rsid w:val="00486DFA"/>
    <w:rsid w:val="0049237B"/>
    <w:rsid w:val="0049325C"/>
    <w:rsid w:val="0049355B"/>
    <w:rsid w:val="00497DB0"/>
    <w:rsid w:val="004A051E"/>
    <w:rsid w:val="004A10E8"/>
    <w:rsid w:val="004A2893"/>
    <w:rsid w:val="004A3E56"/>
    <w:rsid w:val="004A406A"/>
    <w:rsid w:val="004A4BC5"/>
    <w:rsid w:val="004A6E26"/>
    <w:rsid w:val="004A7968"/>
    <w:rsid w:val="004A7F25"/>
    <w:rsid w:val="004B1563"/>
    <w:rsid w:val="004B187B"/>
    <w:rsid w:val="004B2AC9"/>
    <w:rsid w:val="004B3AAD"/>
    <w:rsid w:val="004C11FD"/>
    <w:rsid w:val="004C1D11"/>
    <w:rsid w:val="004C2BD3"/>
    <w:rsid w:val="004C38BF"/>
    <w:rsid w:val="004C467E"/>
    <w:rsid w:val="004C5963"/>
    <w:rsid w:val="004C76A1"/>
    <w:rsid w:val="004D0C18"/>
    <w:rsid w:val="004D1337"/>
    <w:rsid w:val="004D1845"/>
    <w:rsid w:val="004D3626"/>
    <w:rsid w:val="004D43A4"/>
    <w:rsid w:val="004D4803"/>
    <w:rsid w:val="004D5EA6"/>
    <w:rsid w:val="004D63E9"/>
    <w:rsid w:val="004D7EFD"/>
    <w:rsid w:val="004E05A5"/>
    <w:rsid w:val="004E0884"/>
    <w:rsid w:val="004E348F"/>
    <w:rsid w:val="004E6761"/>
    <w:rsid w:val="004E7C04"/>
    <w:rsid w:val="004F0736"/>
    <w:rsid w:val="004F2E7A"/>
    <w:rsid w:val="004F3B54"/>
    <w:rsid w:val="00500AA9"/>
    <w:rsid w:val="00501CAE"/>
    <w:rsid w:val="0050644A"/>
    <w:rsid w:val="00510178"/>
    <w:rsid w:val="00510E5D"/>
    <w:rsid w:val="00512D7A"/>
    <w:rsid w:val="00512F59"/>
    <w:rsid w:val="00513017"/>
    <w:rsid w:val="00513542"/>
    <w:rsid w:val="005157D6"/>
    <w:rsid w:val="00522A7B"/>
    <w:rsid w:val="00522B9B"/>
    <w:rsid w:val="00527BEA"/>
    <w:rsid w:val="00530F54"/>
    <w:rsid w:val="00532899"/>
    <w:rsid w:val="005335D6"/>
    <w:rsid w:val="0053495B"/>
    <w:rsid w:val="005357DF"/>
    <w:rsid w:val="00535A72"/>
    <w:rsid w:val="005374FA"/>
    <w:rsid w:val="005379B2"/>
    <w:rsid w:val="00547EBC"/>
    <w:rsid w:val="005557EE"/>
    <w:rsid w:val="0055686F"/>
    <w:rsid w:val="00561510"/>
    <w:rsid w:val="005620F8"/>
    <w:rsid w:val="005661D1"/>
    <w:rsid w:val="00566267"/>
    <w:rsid w:val="00566B60"/>
    <w:rsid w:val="0057033A"/>
    <w:rsid w:val="00571333"/>
    <w:rsid w:val="00573404"/>
    <w:rsid w:val="00575008"/>
    <w:rsid w:val="00575324"/>
    <w:rsid w:val="00581C60"/>
    <w:rsid w:val="00582A22"/>
    <w:rsid w:val="005847F3"/>
    <w:rsid w:val="00584B1E"/>
    <w:rsid w:val="00584C72"/>
    <w:rsid w:val="00585BA1"/>
    <w:rsid w:val="00592DF9"/>
    <w:rsid w:val="005933A8"/>
    <w:rsid w:val="00596BBE"/>
    <w:rsid w:val="005A1A17"/>
    <w:rsid w:val="005A2681"/>
    <w:rsid w:val="005A2762"/>
    <w:rsid w:val="005A37CA"/>
    <w:rsid w:val="005B0915"/>
    <w:rsid w:val="005B236E"/>
    <w:rsid w:val="005B4808"/>
    <w:rsid w:val="005B543D"/>
    <w:rsid w:val="005B545D"/>
    <w:rsid w:val="005B59C4"/>
    <w:rsid w:val="005B60C5"/>
    <w:rsid w:val="005B7186"/>
    <w:rsid w:val="005C0336"/>
    <w:rsid w:val="005C717E"/>
    <w:rsid w:val="005C75C2"/>
    <w:rsid w:val="005C7F1F"/>
    <w:rsid w:val="005D08DA"/>
    <w:rsid w:val="005D55C6"/>
    <w:rsid w:val="005E162D"/>
    <w:rsid w:val="005E6349"/>
    <w:rsid w:val="005E6C4F"/>
    <w:rsid w:val="005F1A4A"/>
    <w:rsid w:val="005F3C65"/>
    <w:rsid w:val="005F40B6"/>
    <w:rsid w:val="005F7A12"/>
    <w:rsid w:val="0060098A"/>
    <w:rsid w:val="00601851"/>
    <w:rsid w:val="00604FBD"/>
    <w:rsid w:val="006108AE"/>
    <w:rsid w:val="00610DA8"/>
    <w:rsid w:val="0061677C"/>
    <w:rsid w:val="00620407"/>
    <w:rsid w:val="00620797"/>
    <w:rsid w:val="0062215E"/>
    <w:rsid w:val="00622345"/>
    <w:rsid w:val="00626C40"/>
    <w:rsid w:val="00626C7B"/>
    <w:rsid w:val="006339C0"/>
    <w:rsid w:val="0063419E"/>
    <w:rsid w:val="00634733"/>
    <w:rsid w:val="00635AA1"/>
    <w:rsid w:val="00635B82"/>
    <w:rsid w:val="00636214"/>
    <w:rsid w:val="0064000F"/>
    <w:rsid w:val="00642453"/>
    <w:rsid w:val="006428E4"/>
    <w:rsid w:val="00646228"/>
    <w:rsid w:val="006465A4"/>
    <w:rsid w:val="00647A80"/>
    <w:rsid w:val="00647BBD"/>
    <w:rsid w:val="00650E83"/>
    <w:rsid w:val="00651A56"/>
    <w:rsid w:val="00651FF0"/>
    <w:rsid w:val="00655E5F"/>
    <w:rsid w:val="0065621E"/>
    <w:rsid w:val="00657057"/>
    <w:rsid w:val="0065790E"/>
    <w:rsid w:val="00662FD7"/>
    <w:rsid w:val="00663954"/>
    <w:rsid w:val="00664B68"/>
    <w:rsid w:val="0066634A"/>
    <w:rsid w:val="006663D6"/>
    <w:rsid w:val="0066731B"/>
    <w:rsid w:val="00667DBC"/>
    <w:rsid w:val="00670160"/>
    <w:rsid w:val="00670F68"/>
    <w:rsid w:val="00671257"/>
    <w:rsid w:val="006719DA"/>
    <w:rsid w:val="00671DD2"/>
    <w:rsid w:val="00673620"/>
    <w:rsid w:val="0067392E"/>
    <w:rsid w:val="006773CB"/>
    <w:rsid w:val="00680755"/>
    <w:rsid w:val="006815E2"/>
    <w:rsid w:val="00681B8C"/>
    <w:rsid w:val="00681E95"/>
    <w:rsid w:val="006839CB"/>
    <w:rsid w:val="00685454"/>
    <w:rsid w:val="00685D18"/>
    <w:rsid w:val="00686939"/>
    <w:rsid w:val="006902D9"/>
    <w:rsid w:val="0069348C"/>
    <w:rsid w:val="00693790"/>
    <w:rsid w:val="00696360"/>
    <w:rsid w:val="0069717B"/>
    <w:rsid w:val="006A116F"/>
    <w:rsid w:val="006A12BF"/>
    <w:rsid w:val="006A22C6"/>
    <w:rsid w:val="006A496E"/>
    <w:rsid w:val="006A6AA2"/>
    <w:rsid w:val="006A7283"/>
    <w:rsid w:val="006B13DD"/>
    <w:rsid w:val="006B39F4"/>
    <w:rsid w:val="006B5FE2"/>
    <w:rsid w:val="006B7BCB"/>
    <w:rsid w:val="006B7D21"/>
    <w:rsid w:val="006C094C"/>
    <w:rsid w:val="006C22B4"/>
    <w:rsid w:val="006C2D28"/>
    <w:rsid w:val="006C4CCD"/>
    <w:rsid w:val="006C64E0"/>
    <w:rsid w:val="006C68A1"/>
    <w:rsid w:val="006C7C62"/>
    <w:rsid w:val="006D07F5"/>
    <w:rsid w:val="006D371E"/>
    <w:rsid w:val="006D38EC"/>
    <w:rsid w:val="006D52DE"/>
    <w:rsid w:val="006D543A"/>
    <w:rsid w:val="006D632B"/>
    <w:rsid w:val="006D7C96"/>
    <w:rsid w:val="006D7FEF"/>
    <w:rsid w:val="006E05C7"/>
    <w:rsid w:val="006E1C89"/>
    <w:rsid w:val="006E1FD4"/>
    <w:rsid w:val="006E2042"/>
    <w:rsid w:val="006E213B"/>
    <w:rsid w:val="006E2F11"/>
    <w:rsid w:val="006E58BD"/>
    <w:rsid w:val="006E61BD"/>
    <w:rsid w:val="006F67E0"/>
    <w:rsid w:val="006F7458"/>
    <w:rsid w:val="0070099A"/>
    <w:rsid w:val="007029B4"/>
    <w:rsid w:val="00702EEA"/>
    <w:rsid w:val="0070478E"/>
    <w:rsid w:val="007067DA"/>
    <w:rsid w:val="00707EAE"/>
    <w:rsid w:val="00712C62"/>
    <w:rsid w:val="00713F1E"/>
    <w:rsid w:val="007176EB"/>
    <w:rsid w:val="00723396"/>
    <w:rsid w:val="00724A81"/>
    <w:rsid w:val="007279C1"/>
    <w:rsid w:val="0073049D"/>
    <w:rsid w:val="00732AA2"/>
    <w:rsid w:val="00732C47"/>
    <w:rsid w:val="00733C36"/>
    <w:rsid w:val="00734E9D"/>
    <w:rsid w:val="00736442"/>
    <w:rsid w:val="00741176"/>
    <w:rsid w:val="00741CA7"/>
    <w:rsid w:val="00742E79"/>
    <w:rsid w:val="00744C71"/>
    <w:rsid w:val="00747D15"/>
    <w:rsid w:val="0075397C"/>
    <w:rsid w:val="00753B74"/>
    <w:rsid w:val="007549D9"/>
    <w:rsid w:val="0076195C"/>
    <w:rsid w:val="00761DEA"/>
    <w:rsid w:val="00763CAF"/>
    <w:rsid w:val="00764762"/>
    <w:rsid w:val="00765E3C"/>
    <w:rsid w:val="007660DB"/>
    <w:rsid w:val="00767FE6"/>
    <w:rsid w:val="00770DBC"/>
    <w:rsid w:val="007761B4"/>
    <w:rsid w:val="00784E4A"/>
    <w:rsid w:val="007854C6"/>
    <w:rsid w:val="007934F4"/>
    <w:rsid w:val="00795F5D"/>
    <w:rsid w:val="00796075"/>
    <w:rsid w:val="00796FEF"/>
    <w:rsid w:val="007A0759"/>
    <w:rsid w:val="007A0CD0"/>
    <w:rsid w:val="007A359B"/>
    <w:rsid w:val="007A5546"/>
    <w:rsid w:val="007A5A06"/>
    <w:rsid w:val="007A77ED"/>
    <w:rsid w:val="007A7814"/>
    <w:rsid w:val="007B6FEF"/>
    <w:rsid w:val="007C22EB"/>
    <w:rsid w:val="007C2B42"/>
    <w:rsid w:val="007C5EB6"/>
    <w:rsid w:val="007C651D"/>
    <w:rsid w:val="007D1ECB"/>
    <w:rsid w:val="007D46D8"/>
    <w:rsid w:val="007D57CE"/>
    <w:rsid w:val="007E0F73"/>
    <w:rsid w:val="007E156F"/>
    <w:rsid w:val="007E301E"/>
    <w:rsid w:val="007E4F24"/>
    <w:rsid w:val="007F0451"/>
    <w:rsid w:val="007F08DE"/>
    <w:rsid w:val="007F48FD"/>
    <w:rsid w:val="007F652B"/>
    <w:rsid w:val="00800495"/>
    <w:rsid w:val="00802038"/>
    <w:rsid w:val="00805492"/>
    <w:rsid w:val="008068D4"/>
    <w:rsid w:val="008075C1"/>
    <w:rsid w:val="008139AB"/>
    <w:rsid w:val="0081523E"/>
    <w:rsid w:val="0081796A"/>
    <w:rsid w:val="00817EE4"/>
    <w:rsid w:val="0082151D"/>
    <w:rsid w:val="00821884"/>
    <w:rsid w:val="00822DE7"/>
    <w:rsid w:val="00824F8A"/>
    <w:rsid w:val="008259F2"/>
    <w:rsid w:val="00825FE8"/>
    <w:rsid w:val="008272AB"/>
    <w:rsid w:val="00827BD0"/>
    <w:rsid w:val="008302AA"/>
    <w:rsid w:val="00834970"/>
    <w:rsid w:val="00835540"/>
    <w:rsid w:val="00837267"/>
    <w:rsid w:val="00837502"/>
    <w:rsid w:val="00844597"/>
    <w:rsid w:val="00846E3A"/>
    <w:rsid w:val="008509AD"/>
    <w:rsid w:val="00853CB6"/>
    <w:rsid w:val="00854A71"/>
    <w:rsid w:val="00854BF8"/>
    <w:rsid w:val="008572C6"/>
    <w:rsid w:val="0086338C"/>
    <w:rsid w:val="0086427E"/>
    <w:rsid w:val="00867B64"/>
    <w:rsid w:val="00867D19"/>
    <w:rsid w:val="008704EF"/>
    <w:rsid w:val="0087099F"/>
    <w:rsid w:val="00872E11"/>
    <w:rsid w:val="0087430D"/>
    <w:rsid w:val="008748C9"/>
    <w:rsid w:val="008759D2"/>
    <w:rsid w:val="00876D60"/>
    <w:rsid w:val="008850D2"/>
    <w:rsid w:val="00885E91"/>
    <w:rsid w:val="00891007"/>
    <w:rsid w:val="008921ED"/>
    <w:rsid w:val="00893DDE"/>
    <w:rsid w:val="008953F2"/>
    <w:rsid w:val="00896847"/>
    <w:rsid w:val="00896BEA"/>
    <w:rsid w:val="00896E7B"/>
    <w:rsid w:val="008A2C12"/>
    <w:rsid w:val="008A4002"/>
    <w:rsid w:val="008B02E1"/>
    <w:rsid w:val="008B1CFA"/>
    <w:rsid w:val="008B29DA"/>
    <w:rsid w:val="008B32BB"/>
    <w:rsid w:val="008B3D34"/>
    <w:rsid w:val="008B4DA0"/>
    <w:rsid w:val="008C0AA4"/>
    <w:rsid w:val="008C0F1F"/>
    <w:rsid w:val="008C2AC7"/>
    <w:rsid w:val="008C479C"/>
    <w:rsid w:val="008C5EE0"/>
    <w:rsid w:val="008C5EF2"/>
    <w:rsid w:val="008C6916"/>
    <w:rsid w:val="008C732E"/>
    <w:rsid w:val="008D1F92"/>
    <w:rsid w:val="008D2EDB"/>
    <w:rsid w:val="008D402A"/>
    <w:rsid w:val="008D484A"/>
    <w:rsid w:val="008D4D19"/>
    <w:rsid w:val="008D5BB8"/>
    <w:rsid w:val="008D7C6F"/>
    <w:rsid w:val="008E491D"/>
    <w:rsid w:val="008E4E2E"/>
    <w:rsid w:val="008E5FFD"/>
    <w:rsid w:val="008E7430"/>
    <w:rsid w:val="008E79C0"/>
    <w:rsid w:val="008F04ED"/>
    <w:rsid w:val="008F51A1"/>
    <w:rsid w:val="008F6EB2"/>
    <w:rsid w:val="00901FD8"/>
    <w:rsid w:val="0090269A"/>
    <w:rsid w:val="00907E74"/>
    <w:rsid w:val="009122F0"/>
    <w:rsid w:val="00917CD7"/>
    <w:rsid w:val="0092062E"/>
    <w:rsid w:val="0092131B"/>
    <w:rsid w:val="00921575"/>
    <w:rsid w:val="00927DDC"/>
    <w:rsid w:val="0093017C"/>
    <w:rsid w:val="00930F59"/>
    <w:rsid w:val="009313B9"/>
    <w:rsid w:val="00931BEA"/>
    <w:rsid w:val="00934562"/>
    <w:rsid w:val="00935306"/>
    <w:rsid w:val="00936310"/>
    <w:rsid w:val="00937603"/>
    <w:rsid w:val="00937CDA"/>
    <w:rsid w:val="00940A70"/>
    <w:rsid w:val="009436C6"/>
    <w:rsid w:val="00945554"/>
    <w:rsid w:val="009500F5"/>
    <w:rsid w:val="00952137"/>
    <w:rsid w:val="0095402D"/>
    <w:rsid w:val="00955F11"/>
    <w:rsid w:val="00956F58"/>
    <w:rsid w:val="009613DA"/>
    <w:rsid w:val="00963BD9"/>
    <w:rsid w:val="009644BB"/>
    <w:rsid w:val="00964658"/>
    <w:rsid w:val="00964EB5"/>
    <w:rsid w:val="00967873"/>
    <w:rsid w:val="00970AD6"/>
    <w:rsid w:val="009725E2"/>
    <w:rsid w:val="00972750"/>
    <w:rsid w:val="00973FF9"/>
    <w:rsid w:val="00974492"/>
    <w:rsid w:val="00975363"/>
    <w:rsid w:val="0097668C"/>
    <w:rsid w:val="00983B12"/>
    <w:rsid w:val="009855A7"/>
    <w:rsid w:val="00990CD2"/>
    <w:rsid w:val="00990F1F"/>
    <w:rsid w:val="00994437"/>
    <w:rsid w:val="0099485A"/>
    <w:rsid w:val="00996BC9"/>
    <w:rsid w:val="009A0EA5"/>
    <w:rsid w:val="009B04BC"/>
    <w:rsid w:val="009B1805"/>
    <w:rsid w:val="009B1C9F"/>
    <w:rsid w:val="009B39DC"/>
    <w:rsid w:val="009B3D56"/>
    <w:rsid w:val="009B41A2"/>
    <w:rsid w:val="009B68BC"/>
    <w:rsid w:val="009B6B77"/>
    <w:rsid w:val="009C488F"/>
    <w:rsid w:val="009C4FB6"/>
    <w:rsid w:val="009C65AF"/>
    <w:rsid w:val="009D21BE"/>
    <w:rsid w:val="009D6E90"/>
    <w:rsid w:val="009E1258"/>
    <w:rsid w:val="009E4CE0"/>
    <w:rsid w:val="009E69B0"/>
    <w:rsid w:val="009F1805"/>
    <w:rsid w:val="009F5E63"/>
    <w:rsid w:val="009F6279"/>
    <w:rsid w:val="009F65EE"/>
    <w:rsid w:val="009F7B38"/>
    <w:rsid w:val="00A0004F"/>
    <w:rsid w:val="00A00A2D"/>
    <w:rsid w:val="00A019E2"/>
    <w:rsid w:val="00A02746"/>
    <w:rsid w:val="00A046E4"/>
    <w:rsid w:val="00A05351"/>
    <w:rsid w:val="00A070D9"/>
    <w:rsid w:val="00A07A69"/>
    <w:rsid w:val="00A11B3D"/>
    <w:rsid w:val="00A13142"/>
    <w:rsid w:val="00A172EA"/>
    <w:rsid w:val="00A17361"/>
    <w:rsid w:val="00A17463"/>
    <w:rsid w:val="00A22FEB"/>
    <w:rsid w:val="00A23ABA"/>
    <w:rsid w:val="00A326B8"/>
    <w:rsid w:val="00A337D5"/>
    <w:rsid w:val="00A34CAC"/>
    <w:rsid w:val="00A35567"/>
    <w:rsid w:val="00A36DB6"/>
    <w:rsid w:val="00A37037"/>
    <w:rsid w:val="00A37B8D"/>
    <w:rsid w:val="00A4082C"/>
    <w:rsid w:val="00A437DA"/>
    <w:rsid w:val="00A43A04"/>
    <w:rsid w:val="00A46F43"/>
    <w:rsid w:val="00A5060F"/>
    <w:rsid w:val="00A513A6"/>
    <w:rsid w:val="00A51DBB"/>
    <w:rsid w:val="00A5383A"/>
    <w:rsid w:val="00A54EE7"/>
    <w:rsid w:val="00A56CBA"/>
    <w:rsid w:val="00A60E74"/>
    <w:rsid w:val="00A6174F"/>
    <w:rsid w:val="00A6191F"/>
    <w:rsid w:val="00A61A3B"/>
    <w:rsid w:val="00A64109"/>
    <w:rsid w:val="00A64EF4"/>
    <w:rsid w:val="00A667BA"/>
    <w:rsid w:val="00A67269"/>
    <w:rsid w:val="00A748D1"/>
    <w:rsid w:val="00A76981"/>
    <w:rsid w:val="00A76DC5"/>
    <w:rsid w:val="00A83C12"/>
    <w:rsid w:val="00A906EB"/>
    <w:rsid w:val="00A92949"/>
    <w:rsid w:val="00A93FC0"/>
    <w:rsid w:val="00A97886"/>
    <w:rsid w:val="00AA1798"/>
    <w:rsid w:val="00AA2144"/>
    <w:rsid w:val="00AA2897"/>
    <w:rsid w:val="00AA5644"/>
    <w:rsid w:val="00AB422C"/>
    <w:rsid w:val="00AB4F83"/>
    <w:rsid w:val="00AB5A79"/>
    <w:rsid w:val="00AB65B8"/>
    <w:rsid w:val="00AB6BD7"/>
    <w:rsid w:val="00AC00F4"/>
    <w:rsid w:val="00AC208F"/>
    <w:rsid w:val="00AC272E"/>
    <w:rsid w:val="00AC2FEF"/>
    <w:rsid w:val="00AC3BC2"/>
    <w:rsid w:val="00AC4642"/>
    <w:rsid w:val="00AC503B"/>
    <w:rsid w:val="00AC51CD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282"/>
    <w:rsid w:val="00B0085D"/>
    <w:rsid w:val="00B034C2"/>
    <w:rsid w:val="00B0539D"/>
    <w:rsid w:val="00B21DD4"/>
    <w:rsid w:val="00B236E6"/>
    <w:rsid w:val="00B260E3"/>
    <w:rsid w:val="00B27686"/>
    <w:rsid w:val="00B352CB"/>
    <w:rsid w:val="00B372E4"/>
    <w:rsid w:val="00B40338"/>
    <w:rsid w:val="00B408BA"/>
    <w:rsid w:val="00B47E2C"/>
    <w:rsid w:val="00B47FA8"/>
    <w:rsid w:val="00B511FE"/>
    <w:rsid w:val="00B5146A"/>
    <w:rsid w:val="00B51B85"/>
    <w:rsid w:val="00B57034"/>
    <w:rsid w:val="00B63234"/>
    <w:rsid w:val="00B63710"/>
    <w:rsid w:val="00B67E6E"/>
    <w:rsid w:val="00B67E6F"/>
    <w:rsid w:val="00B70181"/>
    <w:rsid w:val="00B704A8"/>
    <w:rsid w:val="00B71053"/>
    <w:rsid w:val="00B71871"/>
    <w:rsid w:val="00B7394A"/>
    <w:rsid w:val="00B75FAC"/>
    <w:rsid w:val="00B77120"/>
    <w:rsid w:val="00B77BB3"/>
    <w:rsid w:val="00B81AF5"/>
    <w:rsid w:val="00B8786B"/>
    <w:rsid w:val="00B93081"/>
    <w:rsid w:val="00B95DB4"/>
    <w:rsid w:val="00B95FA2"/>
    <w:rsid w:val="00B96631"/>
    <w:rsid w:val="00B97611"/>
    <w:rsid w:val="00BA2AF4"/>
    <w:rsid w:val="00BA300D"/>
    <w:rsid w:val="00BA3C20"/>
    <w:rsid w:val="00BA5B16"/>
    <w:rsid w:val="00BA7319"/>
    <w:rsid w:val="00BA7812"/>
    <w:rsid w:val="00BB06B3"/>
    <w:rsid w:val="00BB0A66"/>
    <w:rsid w:val="00BB4C32"/>
    <w:rsid w:val="00BB5562"/>
    <w:rsid w:val="00BB5581"/>
    <w:rsid w:val="00BB69E6"/>
    <w:rsid w:val="00BB736B"/>
    <w:rsid w:val="00BC066E"/>
    <w:rsid w:val="00BC28A1"/>
    <w:rsid w:val="00BC50B0"/>
    <w:rsid w:val="00BC6C9E"/>
    <w:rsid w:val="00BC7448"/>
    <w:rsid w:val="00BC7785"/>
    <w:rsid w:val="00BC7D51"/>
    <w:rsid w:val="00BD12E8"/>
    <w:rsid w:val="00BD34F5"/>
    <w:rsid w:val="00BD54C6"/>
    <w:rsid w:val="00BE2058"/>
    <w:rsid w:val="00BE2A19"/>
    <w:rsid w:val="00BE3C37"/>
    <w:rsid w:val="00BE51C4"/>
    <w:rsid w:val="00BE6936"/>
    <w:rsid w:val="00BF1364"/>
    <w:rsid w:val="00BF227F"/>
    <w:rsid w:val="00BF3E05"/>
    <w:rsid w:val="00BF4168"/>
    <w:rsid w:val="00BF45E0"/>
    <w:rsid w:val="00BF63A2"/>
    <w:rsid w:val="00C0031D"/>
    <w:rsid w:val="00C03207"/>
    <w:rsid w:val="00C04547"/>
    <w:rsid w:val="00C11538"/>
    <w:rsid w:val="00C116B9"/>
    <w:rsid w:val="00C14547"/>
    <w:rsid w:val="00C2175D"/>
    <w:rsid w:val="00C231F0"/>
    <w:rsid w:val="00C23F11"/>
    <w:rsid w:val="00C23F66"/>
    <w:rsid w:val="00C25164"/>
    <w:rsid w:val="00C26347"/>
    <w:rsid w:val="00C31097"/>
    <w:rsid w:val="00C35C48"/>
    <w:rsid w:val="00C35E2B"/>
    <w:rsid w:val="00C364D9"/>
    <w:rsid w:val="00C42EE9"/>
    <w:rsid w:val="00C47BD2"/>
    <w:rsid w:val="00C50065"/>
    <w:rsid w:val="00C50DD3"/>
    <w:rsid w:val="00C54E0B"/>
    <w:rsid w:val="00C63F5D"/>
    <w:rsid w:val="00C64201"/>
    <w:rsid w:val="00C64B19"/>
    <w:rsid w:val="00C65F17"/>
    <w:rsid w:val="00C7232D"/>
    <w:rsid w:val="00C752F4"/>
    <w:rsid w:val="00C75DD6"/>
    <w:rsid w:val="00C75FB3"/>
    <w:rsid w:val="00C76512"/>
    <w:rsid w:val="00C77724"/>
    <w:rsid w:val="00C77E65"/>
    <w:rsid w:val="00C830E1"/>
    <w:rsid w:val="00C83336"/>
    <w:rsid w:val="00C87AEA"/>
    <w:rsid w:val="00C903AE"/>
    <w:rsid w:val="00C92D69"/>
    <w:rsid w:val="00C94ACB"/>
    <w:rsid w:val="00C95D30"/>
    <w:rsid w:val="00CA160C"/>
    <w:rsid w:val="00CA1942"/>
    <w:rsid w:val="00CA1FE7"/>
    <w:rsid w:val="00CA31F3"/>
    <w:rsid w:val="00CA330C"/>
    <w:rsid w:val="00CA418C"/>
    <w:rsid w:val="00CA4D28"/>
    <w:rsid w:val="00CA4E05"/>
    <w:rsid w:val="00CB0865"/>
    <w:rsid w:val="00CB1CCA"/>
    <w:rsid w:val="00CB47DD"/>
    <w:rsid w:val="00CC46C0"/>
    <w:rsid w:val="00CC5D6F"/>
    <w:rsid w:val="00CC76FD"/>
    <w:rsid w:val="00CD0616"/>
    <w:rsid w:val="00CD14B3"/>
    <w:rsid w:val="00CD4343"/>
    <w:rsid w:val="00CD5B9B"/>
    <w:rsid w:val="00CE09F9"/>
    <w:rsid w:val="00CE1529"/>
    <w:rsid w:val="00CE1969"/>
    <w:rsid w:val="00CE3A35"/>
    <w:rsid w:val="00CE783C"/>
    <w:rsid w:val="00CF0191"/>
    <w:rsid w:val="00CF1350"/>
    <w:rsid w:val="00CF3048"/>
    <w:rsid w:val="00CF3F94"/>
    <w:rsid w:val="00CF4D41"/>
    <w:rsid w:val="00CF512A"/>
    <w:rsid w:val="00CF7A73"/>
    <w:rsid w:val="00D0108A"/>
    <w:rsid w:val="00D03FF8"/>
    <w:rsid w:val="00D063FC"/>
    <w:rsid w:val="00D10162"/>
    <w:rsid w:val="00D1042D"/>
    <w:rsid w:val="00D105C9"/>
    <w:rsid w:val="00D14305"/>
    <w:rsid w:val="00D147A6"/>
    <w:rsid w:val="00D17856"/>
    <w:rsid w:val="00D22FAF"/>
    <w:rsid w:val="00D2301A"/>
    <w:rsid w:val="00D231CD"/>
    <w:rsid w:val="00D27FE4"/>
    <w:rsid w:val="00D3087D"/>
    <w:rsid w:val="00D31F95"/>
    <w:rsid w:val="00D33E63"/>
    <w:rsid w:val="00D43922"/>
    <w:rsid w:val="00D53177"/>
    <w:rsid w:val="00D547B5"/>
    <w:rsid w:val="00D569C6"/>
    <w:rsid w:val="00D6230A"/>
    <w:rsid w:val="00D6367E"/>
    <w:rsid w:val="00D65E9B"/>
    <w:rsid w:val="00D66ACD"/>
    <w:rsid w:val="00D66E19"/>
    <w:rsid w:val="00D72F5F"/>
    <w:rsid w:val="00D80525"/>
    <w:rsid w:val="00D81153"/>
    <w:rsid w:val="00D827D1"/>
    <w:rsid w:val="00D8320C"/>
    <w:rsid w:val="00D85452"/>
    <w:rsid w:val="00D87C79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6ADA"/>
    <w:rsid w:val="00DA7C48"/>
    <w:rsid w:val="00DB1B61"/>
    <w:rsid w:val="00DB2751"/>
    <w:rsid w:val="00DB2E81"/>
    <w:rsid w:val="00DB5838"/>
    <w:rsid w:val="00DB5E72"/>
    <w:rsid w:val="00DB636D"/>
    <w:rsid w:val="00DB6884"/>
    <w:rsid w:val="00DC11A9"/>
    <w:rsid w:val="00DC3625"/>
    <w:rsid w:val="00DC5603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3A95"/>
    <w:rsid w:val="00E03F07"/>
    <w:rsid w:val="00E0404C"/>
    <w:rsid w:val="00E05A7E"/>
    <w:rsid w:val="00E07306"/>
    <w:rsid w:val="00E078E5"/>
    <w:rsid w:val="00E122D4"/>
    <w:rsid w:val="00E16754"/>
    <w:rsid w:val="00E16852"/>
    <w:rsid w:val="00E1751B"/>
    <w:rsid w:val="00E2173E"/>
    <w:rsid w:val="00E229B9"/>
    <w:rsid w:val="00E24B7F"/>
    <w:rsid w:val="00E24D41"/>
    <w:rsid w:val="00E25984"/>
    <w:rsid w:val="00E26222"/>
    <w:rsid w:val="00E266AD"/>
    <w:rsid w:val="00E30118"/>
    <w:rsid w:val="00E329F6"/>
    <w:rsid w:val="00E33D0A"/>
    <w:rsid w:val="00E3553D"/>
    <w:rsid w:val="00E35DAC"/>
    <w:rsid w:val="00E36C23"/>
    <w:rsid w:val="00E37BA9"/>
    <w:rsid w:val="00E44248"/>
    <w:rsid w:val="00E45607"/>
    <w:rsid w:val="00E473EE"/>
    <w:rsid w:val="00E47ED7"/>
    <w:rsid w:val="00E503E8"/>
    <w:rsid w:val="00E517C5"/>
    <w:rsid w:val="00E5451E"/>
    <w:rsid w:val="00E600C0"/>
    <w:rsid w:val="00E6027E"/>
    <w:rsid w:val="00E612FE"/>
    <w:rsid w:val="00E63A1A"/>
    <w:rsid w:val="00E67CCD"/>
    <w:rsid w:val="00E701EF"/>
    <w:rsid w:val="00E70D1B"/>
    <w:rsid w:val="00E74E31"/>
    <w:rsid w:val="00E76084"/>
    <w:rsid w:val="00E8038B"/>
    <w:rsid w:val="00E824CF"/>
    <w:rsid w:val="00E85B00"/>
    <w:rsid w:val="00E862C4"/>
    <w:rsid w:val="00E927AF"/>
    <w:rsid w:val="00E92993"/>
    <w:rsid w:val="00E92C11"/>
    <w:rsid w:val="00E936D2"/>
    <w:rsid w:val="00E94D26"/>
    <w:rsid w:val="00E95BC6"/>
    <w:rsid w:val="00E9645B"/>
    <w:rsid w:val="00E965FC"/>
    <w:rsid w:val="00EA0079"/>
    <w:rsid w:val="00EA234D"/>
    <w:rsid w:val="00EA3AF1"/>
    <w:rsid w:val="00EA7EFB"/>
    <w:rsid w:val="00EC7169"/>
    <w:rsid w:val="00ED2470"/>
    <w:rsid w:val="00ED4C84"/>
    <w:rsid w:val="00ED6145"/>
    <w:rsid w:val="00ED6850"/>
    <w:rsid w:val="00ED6C67"/>
    <w:rsid w:val="00ED7FA0"/>
    <w:rsid w:val="00EE1ABF"/>
    <w:rsid w:val="00EE34C7"/>
    <w:rsid w:val="00EE665E"/>
    <w:rsid w:val="00EE72BF"/>
    <w:rsid w:val="00EF2B01"/>
    <w:rsid w:val="00EF2CB3"/>
    <w:rsid w:val="00EF74F5"/>
    <w:rsid w:val="00F00156"/>
    <w:rsid w:val="00F00920"/>
    <w:rsid w:val="00F05BB3"/>
    <w:rsid w:val="00F05DF1"/>
    <w:rsid w:val="00F06988"/>
    <w:rsid w:val="00F06C53"/>
    <w:rsid w:val="00F12DB0"/>
    <w:rsid w:val="00F13569"/>
    <w:rsid w:val="00F13B5E"/>
    <w:rsid w:val="00F13E6C"/>
    <w:rsid w:val="00F1400F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5340"/>
    <w:rsid w:val="00F665D7"/>
    <w:rsid w:val="00F70182"/>
    <w:rsid w:val="00F7115A"/>
    <w:rsid w:val="00F84BC9"/>
    <w:rsid w:val="00F8658C"/>
    <w:rsid w:val="00F86946"/>
    <w:rsid w:val="00F91479"/>
    <w:rsid w:val="00F949CD"/>
    <w:rsid w:val="00F96BBD"/>
    <w:rsid w:val="00FA2D76"/>
    <w:rsid w:val="00FA460B"/>
    <w:rsid w:val="00FA6639"/>
    <w:rsid w:val="00FB0957"/>
    <w:rsid w:val="00FB121B"/>
    <w:rsid w:val="00FB44E2"/>
    <w:rsid w:val="00FC4530"/>
    <w:rsid w:val="00FD42F9"/>
    <w:rsid w:val="00FD56A4"/>
    <w:rsid w:val="00FD7F83"/>
    <w:rsid w:val="00FE16E4"/>
    <w:rsid w:val="00FE1CD2"/>
    <w:rsid w:val="00FE2032"/>
    <w:rsid w:val="00FE375E"/>
    <w:rsid w:val="00FE4185"/>
    <w:rsid w:val="00FE7EC2"/>
    <w:rsid w:val="00FF231A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4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2</cp:revision>
  <cp:lastPrinted>2026-06-04T07:38:00Z</cp:lastPrinted>
  <dcterms:created xsi:type="dcterms:W3CDTF">2026-06-04T07:42:00Z</dcterms:created>
  <dcterms:modified xsi:type="dcterms:W3CDTF">2026-06-04T07:42:00Z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