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9C34" w14:textId="5A0BB5EB" w:rsidR="00604FBD" w:rsidRDefault="0092131B" w:rsidP="00846E3A">
      <w:pPr>
        <w:pBdr>
          <w:top w:val="single" w:sz="4" w:space="31" w:color="444D26"/>
        </w:pBdr>
        <w:spacing w:line="240" w:lineRule="auto"/>
        <w:rPr>
          <w:lang w:bidi="en-GB"/>
        </w:rPr>
      </w:pPr>
      <w:r w:rsidRPr="00EE665E">
        <w:rPr>
          <w:rStyle w:val="IntenseEmphasis"/>
          <w:i w:val="0"/>
          <w:iCs w:val="0"/>
          <w:lang w:bidi="en-GB"/>
        </w:rPr>
        <w:t>Date | time</w:t>
      </w:r>
      <w:r w:rsidR="00846E3A">
        <w:rPr>
          <w:rStyle w:val="IntenseEmphasis"/>
          <w:i w:val="0"/>
          <w:iCs w:val="0"/>
          <w:lang w:bidi="en-GB"/>
        </w:rPr>
        <w:t>:</w:t>
      </w:r>
      <w:r w:rsidR="001C478F" w:rsidRPr="00732AA2">
        <w:rPr>
          <w:lang w:bidi="en-GB"/>
        </w:rPr>
        <w:t xml:space="preserve"> </w:t>
      </w:r>
      <w:r w:rsidR="00D2301A">
        <w:rPr>
          <w:lang w:bidi="en-GB"/>
        </w:rPr>
        <w:t xml:space="preserve"> </w:t>
      </w:r>
      <w:r w:rsidR="000C21A8">
        <w:rPr>
          <w:lang w:bidi="en-GB"/>
        </w:rPr>
        <w:tab/>
        <w:t xml:space="preserve">      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4E0F23">
        <w:rPr>
          <w:lang w:bidi="en-GB"/>
        </w:rPr>
        <w:t>24</w:t>
      </w:r>
      <w:r w:rsidR="004E0F23" w:rsidRPr="004E0F23">
        <w:rPr>
          <w:vertAlign w:val="superscript"/>
          <w:lang w:bidi="en-GB"/>
        </w:rPr>
        <w:t>th</w:t>
      </w:r>
      <w:r w:rsidR="004E0F23">
        <w:rPr>
          <w:lang w:bidi="en-GB"/>
        </w:rPr>
        <w:t xml:space="preserve"> </w:t>
      </w:r>
      <w:r w:rsidR="0048656A">
        <w:rPr>
          <w:lang w:bidi="en-GB"/>
        </w:rPr>
        <w:t>March</w:t>
      </w:r>
      <w:r w:rsidR="00846E3A">
        <w:rPr>
          <w:lang w:bidi="en-GB"/>
        </w:rPr>
        <w:t xml:space="preserve">; </w:t>
      </w:r>
      <w:r w:rsidR="00BB5562">
        <w:rPr>
          <w:lang w:bidi="en-GB"/>
        </w:rPr>
        <w:t>6:</w:t>
      </w:r>
      <w:r w:rsidR="0048656A">
        <w:rPr>
          <w:lang w:bidi="en-GB"/>
        </w:rPr>
        <w:t>45</w:t>
      </w:r>
      <w:r w:rsidR="00BB5562">
        <w:rPr>
          <w:lang w:bidi="en-GB"/>
        </w:rPr>
        <w:t>pm</w:t>
      </w:r>
      <w:r w:rsidR="0048656A">
        <w:rPr>
          <w:lang w:bidi="en-GB"/>
        </w:rPr>
        <w:t xml:space="preserve"> for 7:00pm</w:t>
      </w:r>
      <w:r w:rsidR="001C478F" w:rsidRPr="00732AA2">
        <w:rPr>
          <w:lang w:bidi="en-GB"/>
        </w:rPr>
        <w:t xml:space="preserve"> 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733"/>
        <w:gridCol w:w="110"/>
        <w:gridCol w:w="2126"/>
        <w:gridCol w:w="95"/>
        <w:gridCol w:w="331"/>
        <w:gridCol w:w="278"/>
        <w:gridCol w:w="147"/>
        <w:gridCol w:w="420"/>
        <w:gridCol w:w="2126"/>
        <w:gridCol w:w="113"/>
        <w:gridCol w:w="2586"/>
        <w:gridCol w:w="970"/>
      </w:tblGrid>
      <w:tr w:rsidR="005D55C6" w:rsidRPr="00B77BB3" w14:paraId="169667EB" w14:textId="77777777" w:rsidTr="005D55C6">
        <w:trPr>
          <w:trHeight w:val="121"/>
        </w:trPr>
        <w:tc>
          <w:tcPr>
            <w:tcW w:w="1843" w:type="dxa"/>
            <w:gridSpan w:val="2"/>
          </w:tcPr>
          <w:p w14:paraId="2AF46556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Chairperson: </w:t>
            </w:r>
          </w:p>
        </w:tc>
        <w:tc>
          <w:tcPr>
            <w:tcW w:w="2126" w:type="dxa"/>
          </w:tcPr>
          <w:p w14:paraId="7CE06430" w14:textId="19035855" w:rsidR="005D55C6" w:rsidRPr="00B77BB3" w:rsidRDefault="00441481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  <w:tc>
          <w:tcPr>
            <w:tcW w:w="851" w:type="dxa"/>
            <w:gridSpan w:val="4"/>
          </w:tcPr>
          <w:p w14:paraId="47707E5F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41ACE2F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Speaker:  </w:t>
            </w:r>
          </w:p>
        </w:tc>
        <w:tc>
          <w:tcPr>
            <w:tcW w:w="3556" w:type="dxa"/>
            <w:gridSpan w:val="2"/>
          </w:tcPr>
          <w:p w14:paraId="208B2EFD" w14:textId="06F78A60" w:rsidR="005D55C6" w:rsidRPr="00B77BB3" w:rsidRDefault="00441481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Presidents</w:t>
            </w:r>
          </w:p>
        </w:tc>
      </w:tr>
      <w:tr w:rsidR="005D55C6" w:rsidRPr="00B77BB3" w14:paraId="76E6473B" w14:textId="77777777" w:rsidTr="005D55C6">
        <w:trPr>
          <w:trHeight w:val="115"/>
        </w:trPr>
        <w:tc>
          <w:tcPr>
            <w:tcW w:w="1843" w:type="dxa"/>
            <w:gridSpan w:val="2"/>
          </w:tcPr>
          <w:p w14:paraId="231D6B34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AA672A6" w14:textId="2EFF3983" w:rsidR="005D55C6" w:rsidRPr="00B77BB3" w:rsidRDefault="00441481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RC Rowville &amp; Lysterfield</w:t>
            </w:r>
          </w:p>
        </w:tc>
        <w:tc>
          <w:tcPr>
            <w:tcW w:w="425" w:type="dxa"/>
            <w:gridSpan w:val="2"/>
          </w:tcPr>
          <w:p w14:paraId="1E890C18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0AA1BAA1" w14:textId="77777777" w:rsidR="005D55C6" w:rsidRPr="00B77BB3" w:rsidRDefault="005D55C6" w:rsidP="00796FEF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Speaker Minder: </w:t>
            </w:r>
          </w:p>
        </w:tc>
        <w:tc>
          <w:tcPr>
            <w:tcW w:w="3556" w:type="dxa"/>
            <w:gridSpan w:val="2"/>
          </w:tcPr>
          <w:p w14:paraId="79817805" w14:textId="4935B644" w:rsidR="005D55C6" w:rsidRPr="00B77BB3" w:rsidRDefault="00441481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  <w:tr w:rsidR="005D55C6" w:rsidRPr="00B77BB3" w14:paraId="6E6CDED5" w14:textId="77777777" w:rsidTr="005D55C6">
        <w:trPr>
          <w:trHeight w:val="810"/>
        </w:trPr>
        <w:tc>
          <w:tcPr>
            <w:tcW w:w="1843" w:type="dxa"/>
            <w:gridSpan w:val="2"/>
          </w:tcPr>
          <w:p w14:paraId="7B47A687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06CC923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7112F81D" w14:textId="05229AF0" w:rsidR="005D55C6" w:rsidRDefault="00441481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  <w:p w14:paraId="7FC55516" w14:textId="51B99D96" w:rsidR="005D55C6" w:rsidRPr="00B77BB3" w:rsidRDefault="00441481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  <w:tc>
          <w:tcPr>
            <w:tcW w:w="756" w:type="dxa"/>
            <w:gridSpan w:val="3"/>
          </w:tcPr>
          <w:p w14:paraId="469FB86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7873301F" w14:textId="77777777" w:rsidR="005D55C6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  <w:p w14:paraId="7609FF2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</w:p>
        </w:tc>
        <w:tc>
          <w:tcPr>
            <w:tcW w:w="3556" w:type="dxa"/>
            <w:gridSpan w:val="2"/>
          </w:tcPr>
          <w:p w14:paraId="788DAE83" w14:textId="0888A197" w:rsidR="005D55C6" w:rsidRPr="00B77BB3" w:rsidRDefault="00043B74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  <w:tr w:rsidR="006339C0" w:rsidRPr="00B77BB3" w14:paraId="44E5B3DD" w14:textId="77777777" w:rsidTr="005D55C6">
        <w:trPr>
          <w:gridAfter w:val="1"/>
          <w:wAfter w:w="970" w:type="dxa"/>
        </w:trPr>
        <w:tc>
          <w:tcPr>
            <w:tcW w:w="1733" w:type="dxa"/>
          </w:tcPr>
          <w:p w14:paraId="61AD8C56" w14:textId="77777777" w:rsidR="005E230A" w:rsidRPr="006339C0" w:rsidRDefault="005E230A" w:rsidP="00846E3A">
            <w:pPr>
              <w:spacing w:after="0" w:line="240" w:lineRule="auto"/>
              <w:rPr>
                <w:rFonts w:ascii="Calibri" w:hAnsi="Calibri" w:cs="Calibri"/>
                <w:b/>
                <w:bCs/>
                <w:color w:val="7A610D"/>
                <w:sz w:val="24"/>
                <w:szCs w:val="22"/>
              </w:rPr>
            </w:pPr>
          </w:p>
        </w:tc>
        <w:tc>
          <w:tcPr>
            <w:tcW w:w="2940" w:type="dxa"/>
            <w:gridSpan w:val="5"/>
          </w:tcPr>
          <w:p w14:paraId="59ED9BED" w14:textId="77777777" w:rsidR="00022767" w:rsidRPr="00B77BB3" w:rsidRDefault="00022767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567" w:type="dxa"/>
            <w:gridSpan w:val="2"/>
          </w:tcPr>
          <w:p w14:paraId="0B83C764" w14:textId="77777777" w:rsidR="003918F6" w:rsidRPr="00B77BB3" w:rsidRDefault="003918F6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5984F735" w14:textId="77777777" w:rsidR="006339C0" w:rsidRPr="00B77BB3" w:rsidRDefault="006339C0" w:rsidP="00846E3A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</w:p>
        </w:tc>
        <w:tc>
          <w:tcPr>
            <w:tcW w:w="2699" w:type="dxa"/>
            <w:gridSpan w:val="2"/>
          </w:tcPr>
          <w:p w14:paraId="5D0C88B7" w14:textId="77777777" w:rsidR="006A6AA2" w:rsidRPr="00B77BB3" w:rsidRDefault="006A6AA2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p w14:paraId="3B3207E4" w14:textId="77777777" w:rsidR="00B77BB3" w:rsidRDefault="00B77BB3" w:rsidP="00B77BB3">
      <w:pPr>
        <w:spacing w:before="0" w:after="0"/>
      </w:pPr>
    </w:p>
    <w:p w14:paraId="4BC13519" w14:textId="77777777" w:rsidR="00D63915" w:rsidRPr="00B77BB3" w:rsidRDefault="00D63915" w:rsidP="00B77BB3">
      <w:pPr>
        <w:spacing w:before="0" w:after="0"/>
        <w:rPr>
          <w:vanish/>
        </w:rPr>
      </w:pPr>
    </w:p>
    <w:p w14:paraId="71EACD97" w14:textId="25D7A002" w:rsidR="009F6279" w:rsidRDefault="004A3C76" w:rsidP="009F6279">
      <w:pPr>
        <w:pStyle w:val="Heading1"/>
      </w:pPr>
      <w:r>
        <w:rPr>
          <w:noProof/>
        </w:rPr>
        <w:drawing>
          <wp:inline distT="0" distB="0" distL="0" distR="0" wp14:anchorId="74D374F3" wp14:editId="2F1A7A6E">
            <wp:extent cx="5937250" cy="200025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5E62F" w14:textId="733FF640" w:rsidR="00722593" w:rsidRDefault="00AD2126" w:rsidP="00722593">
      <w:pPr>
        <w:pStyle w:val="Heading1"/>
      </w:pPr>
      <w:r>
        <w:t>Birthdays</w:t>
      </w:r>
    </w:p>
    <w:p w14:paraId="50E18BCB" w14:textId="45592F1F" w:rsidR="00C7232D" w:rsidRDefault="000C3F2A" w:rsidP="008572C6">
      <w:pPr>
        <w:rPr>
          <w:rFonts w:ascii="Arial" w:hAnsi="Arial" w:cs="Arial"/>
        </w:rPr>
      </w:pPr>
      <w:r>
        <w:rPr>
          <w:rFonts w:ascii="Arial" w:hAnsi="Arial" w:cs="Arial"/>
        </w:rPr>
        <w:t>Nil</w:t>
      </w:r>
    </w:p>
    <w:p w14:paraId="28311C61" w14:textId="77777777" w:rsidR="004D4803" w:rsidRDefault="004D4803" w:rsidP="000B4070">
      <w:pPr>
        <w:pStyle w:val="Heading1"/>
      </w:pPr>
      <w:r>
        <w:t>Anniversaries – Joining Rotary</w:t>
      </w:r>
    </w:p>
    <w:p w14:paraId="655548B4" w14:textId="1E9AC62A" w:rsidR="00AC208F" w:rsidRDefault="00C0031D" w:rsidP="00896847">
      <w:pPr>
        <w:spacing w:before="0" w:after="0" w:line="240" w:lineRule="auto"/>
        <w:rPr>
          <w:rFonts w:ascii="Arial" w:hAnsi="Arial" w:cs="Arial"/>
        </w:rPr>
      </w:pPr>
      <w:bookmarkStart w:id="0" w:name="_Hlk205117205"/>
      <w:r>
        <w:rPr>
          <w:rFonts w:ascii="Arial" w:hAnsi="Arial" w:cs="Arial"/>
        </w:rPr>
        <w:t>Nil</w:t>
      </w:r>
    </w:p>
    <w:p w14:paraId="357A6BC5" w14:textId="77777777" w:rsidR="00A93FC0" w:rsidRDefault="00A93FC0" w:rsidP="00650E83">
      <w:pPr>
        <w:pStyle w:val="Heading1"/>
      </w:pPr>
      <w:r>
        <w:lastRenderedPageBreak/>
        <w:t>Anniversaries – Wedding</w:t>
      </w:r>
    </w:p>
    <w:p w14:paraId="5B8DBDB4" w14:textId="7781DE1A" w:rsidR="0044192E" w:rsidRDefault="001711E9" w:rsidP="00896847">
      <w:pPr>
        <w:rPr>
          <w:rFonts w:ascii="Arial" w:hAnsi="Arial" w:cs="Arial"/>
        </w:rPr>
      </w:pPr>
      <w:bookmarkStart w:id="1" w:name="_Hlk205117244"/>
      <w:bookmarkEnd w:id="0"/>
      <w:r>
        <w:rPr>
          <w:rFonts w:ascii="Arial" w:hAnsi="Arial" w:cs="Arial"/>
        </w:rPr>
        <w:t>Nil</w:t>
      </w:r>
    </w:p>
    <w:bookmarkEnd w:id="1"/>
    <w:p w14:paraId="441DE028" w14:textId="31942557" w:rsidR="009B6B77" w:rsidRPr="00732AA2" w:rsidRDefault="009B6B77" w:rsidP="009B6B77">
      <w:pPr>
        <w:pStyle w:val="Heading1"/>
      </w:pPr>
      <w:r>
        <w:t>Duties</w:t>
      </w:r>
      <w:r w:rsidR="004D5EA6">
        <w:t xml:space="preserve"> </w:t>
      </w:r>
      <w:r w:rsidR="0035363C">
        <w:t xml:space="preserve">Tuesday </w:t>
      </w:r>
      <w:r w:rsidR="00897A33">
        <w:t>31</w:t>
      </w:r>
      <w:r w:rsidR="00897A33" w:rsidRPr="00897A33">
        <w:rPr>
          <w:vertAlign w:val="superscript"/>
        </w:rPr>
        <w:t>st</w:t>
      </w:r>
      <w:r w:rsidR="00897A33">
        <w:t xml:space="preserve"> </w:t>
      </w:r>
      <w:r w:rsidR="00B67E6F">
        <w:t>March</w:t>
      </w:r>
      <w:r w:rsidR="00975363">
        <w:t xml:space="preserve"> 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843"/>
        <w:gridCol w:w="2126"/>
        <w:gridCol w:w="95"/>
        <w:gridCol w:w="331"/>
        <w:gridCol w:w="425"/>
        <w:gridCol w:w="2659"/>
        <w:gridCol w:w="3556"/>
      </w:tblGrid>
      <w:tr w:rsidR="00D90329" w:rsidRPr="00B77BB3" w14:paraId="4390EEA6" w14:textId="77777777" w:rsidTr="006A6AA2">
        <w:trPr>
          <w:trHeight w:val="121"/>
        </w:trPr>
        <w:tc>
          <w:tcPr>
            <w:tcW w:w="1843" w:type="dxa"/>
          </w:tcPr>
          <w:p w14:paraId="492D3BD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bookmarkStart w:id="2" w:name="_Hlk209784748"/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Chairperson: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675CA03C" w14:textId="689D2634" w:rsidR="000F6A2B" w:rsidRPr="00B77BB3" w:rsidRDefault="00C34677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Peter</w:t>
            </w:r>
            <w:r w:rsidR="004117D3">
              <w:rPr>
                <w:rFonts w:ascii="Calibri" w:hAnsi="Calibri" w:cs="Calibri"/>
                <w:sz w:val="24"/>
                <w:szCs w:val="22"/>
              </w:rPr>
              <w:t xml:space="preserve"> Brock</w:t>
            </w:r>
          </w:p>
        </w:tc>
        <w:tc>
          <w:tcPr>
            <w:tcW w:w="851" w:type="dxa"/>
            <w:gridSpan w:val="3"/>
          </w:tcPr>
          <w:p w14:paraId="677BF96F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1A1CF6C9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  <w:r w:rsidR="006A6AA2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="00FF5306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6434403A" w14:textId="11A49202" w:rsidR="00D90329" w:rsidRPr="00B77BB3" w:rsidRDefault="00897A33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PDG Malcom Chiverton</w:t>
            </w:r>
          </w:p>
        </w:tc>
      </w:tr>
      <w:tr w:rsidR="00D90329" w:rsidRPr="00B77BB3" w14:paraId="568B32AD" w14:textId="77777777" w:rsidTr="006A6AA2">
        <w:trPr>
          <w:trHeight w:val="115"/>
        </w:trPr>
        <w:tc>
          <w:tcPr>
            <w:tcW w:w="1843" w:type="dxa"/>
          </w:tcPr>
          <w:p w14:paraId="2A2040A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25C30AA" w14:textId="5052AA9C" w:rsidR="00D90329" w:rsidRPr="00B77BB3" w:rsidRDefault="00C34677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All</w:t>
            </w:r>
          </w:p>
        </w:tc>
        <w:tc>
          <w:tcPr>
            <w:tcW w:w="425" w:type="dxa"/>
          </w:tcPr>
          <w:p w14:paraId="15C3AAE0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0E7F00EF" w14:textId="77777777" w:rsidR="00D90329" w:rsidRPr="00B77BB3" w:rsidRDefault="006A6AA2" w:rsidP="00B77BB3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</w:t>
            </w:r>
            <w:r w:rsidR="00D90329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 Minder: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39539516" w14:textId="57B33C32" w:rsidR="00D90329" w:rsidRPr="00B77BB3" w:rsidRDefault="00D26D2B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Greg Adams</w:t>
            </w:r>
          </w:p>
        </w:tc>
      </w:tr>
      <w:tr w:rsidR="00D90329" w:rsidRPr="00B77BB3" w14:paraId="30D590D7" w14:textId="77777777" w:rsidTr="006A6AA2">
        <w:trPr>
          <w:trHeight w:val="810"/>
        </w:trPr>
        <w:tc>
          <w:tcPr>
            <w:tcW w:w="1843" w:type="dxa"/>
          </w:tcPr>
          <w:p w14:paraId="3523EDD7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3E68268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221498F7" w14:textId="170FEA58" w:rsidR="002728BA" w:rsidRDefault="00582A22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Peter</w:t>
            </w:r>
          </w:p>
          <w:p w14:paraId="3C9ABF37" w14:textId="40CD8548" w:rsidR="00CC5D6F" w:rsidRPr="00B77BB3" w:rsidRDefault="00C34677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Anna</w:t>
            </w:r>
            <w:r w:rsidR="00D26D2B">
              <w:rPr>
                <w:rFonts w:ascii="Calibri" w:hAnsi="Calibri" w:cs="Calibri"/>
                <w:sz w:val="24"/>
                <w:szCs w:val="22"/>
              </w:rPr>
              <w:t xml:space="preserve"> St</w:t>
            </w:r>
            <w:r w:rsidR="00A068D8">
              <w:rPr>
                <w:rFonts w:ascii="Calibri" w:hAnsi="Calibri" w:cs="Calibri"/>
                <w:sz w:val="24"/>
                <w:szCs w:val="22"/>
              </w:rPr>
              <w:t xml:space="preserve"> Clair</w:t>
            </w:r>
          </w:p>
        </w:tc>
        <w:tc>
          <w:tcPr>
            <w:tcW w:w="756" w:type="dxa"/>
            <w:gridSpan w:val="2"/>
          </w:tcPr>
          <w:p w14:paraId="17A6875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  <w:p w14:paraId="6AA2A65C" w14:textId="77777777" w:rsidR="000F6A2B" w:rsidRPr="00B77BB3" w:rsidRDefault="000F6A2B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7CD5197E" w14:textId="77777777" w:rsidR="00D90329" w:rsidRPr="00B77BB3" w:rsidRDefault="00D90329" w:rsidP="006A6AA2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</w:tc>
        <w:tc>
          <w:tcPr>
            <w:tcW w:w="3556" w:type="dxa"/>
          </w:tcPr>
          <w:p w14:paraId="16400391" w14:textId="0976D964" w:rsidR="00D90329" w:rsidRPr="00B77BB3" w:rsidRDefault="00662FD7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</w:tbl>
    <w:bookmarkEnd w:id="2"/>
    <w:p w14:paraId="0C2266AB" w14:textId="77777777" w:rsidR="008272AB" w:rsidRDefault="008953F2" w:rsidP="008272AB">
      <w:pPr>
        <w:spacing w:before="0" w:after="0" w:line="240" w:lineRule="auto"/>
      </w:pPr>
      <w:r>
        <w:t xml:space="preserve"> </w:t>
      </w:r>
    </w:p>
    <w:p w14:paraId="1EC96A71" w14:textId="77777777" w:rsidR="008272AB" w:rsidRDefault="008272AB" w:rsidP="008272AB">
      <w:pPr>
        <w:pStyle w:val="Heading1"/>
      </w:pPr>
      <w:r>
        <w:t>Acknowledgement of Country and National Anthem</w:t>
      </w:r>
    </w:p>
    <w:p w14:paraId="30052CFF" w14:textId="77777777" w:rsidR="00295F93" w:rsidRPr="00532899" w:rsidRDefault="008272AB" w:rsidP="008272AB">
      <w:p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As per the Board meeting of 22 June 2022, the Club has agreed to</w:t>
      </w:r>
    </w:p>
    <w:p w14:paraId="519BF21A" w14:textId="77777777" w:rsidR="00295F93" w:rsidRPr="00532899" w:rsidRDefault="00295F93" w:rsidP="00295F93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Acknowledgement of Country once per month.</w:t>
      </w:r>
    </w:p>
    <w:p w14:paraId="66A3A383" w14:textId="77777777" w:rsidR="00846E3A" w:rsidRPr="00532899" w:rsidRDefault="00846E3A" w:rsidP="00846E3A">
      <w:pPr>
        <w:ind w:left="720"/>
        <w:rPr>
          <w:rFonts w:ascii="Arial" w:hAnsi="Arial" w:cs="Arial"/>
          <w:i/>
          <w:iCs/>
          <w:sz w:val="20"/>
          <w:szCs w:val="20"/>
        </w:rPr>
      </w:pPr>
      <w:bookmarkStart w:id="3" w:name="_Hlk213656701"/>
      <w:r w:rsidRPr="00532899">
        <w:rPr>
          <w:rFonts w:ascii="Arial" w:hAnsi="Arial" w:cs="Arial"/>
          <w:i/>
          <w:iCs/>
          <w:sz w:val="20"/>
          <w:szCs w:val="20"/>
        </w:rPr>
        <w:t xml:space="preserve">We would like to acknowledge the traditional </w:t>
      </w:r>
      <w:r w:rsidR="005357DF" w:rsidRPr="00532899">
        <w:rPr>
          <w:rFonts w:ascii="Arial" w:hAnsi="Arial" w:cs="Arial"/>
          <w:i/>
          <w:iCs/>
          <w:sz w:val="20"/>
          <w:szCs w:val="20"/>
        </w:rPr>
        <w:t>custodian</w:t>
      </w:r>
      <w:r w:rsidRPr="00532899">
        <w:rPr>
          <w:rFonts w:ascii="Arial" w:hAnsi="Arial" w:cs="Arial"/>
          <w:i/>
          <w:iCs/>
          <w:sz w:val="20"/>
          <w:szCs w:val="20"/>
        </w:rPr>
        <w:t>s of this land on which we meet, the Wurundjeri people of the Kulin nations. We pay our respects to the elders past, present and emerging.</w:t>
      </w:r>
    </w:p>
    <w:bookmarkEnd w:id="3"/>
    <w:p w14:paraId="2EC4D127" w14:textId="77777777" w:rsidR="004D5EA6" w:rsidRDefault="00295F93" w:rsidP="00121B87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 xml:space="preserve">National Anthem at Club Assemblies </w:t>
      </w:r>
      <w:r w:rsidR="00CC76FD" w:rsidRPr="00532899">
        <w:rPr>
          <w:rFonts w:ascii="Arial" w:hAnsi="Arial" w:cs="Arial"/>
          <w:sz w:val="20"/>
          <w:szCs w:val="20"/>
        </w:rPr>
        <w:t xml:space="preserve">(Week 5) </w:t>
      </w:r>
      <w:r w:rsidRPr="00532899">
        <w:rPr>
          <w:rFonts w:ascii="Arial" w:hAnsi="Arial" w:cs="Arial"/>
          <w:sz w:val="20"/>
          <w:szCs w:val="20"/>
        </w:rPr>
        <w:t>and special events.</w:t>
      </w:r>
      <w:r w:rsidR="008272AB" w:rsidRPr="00532899">
        <w:rPr>
          <w:rFonts w:ascii="Arial" w:hAnsi="Arial" w:cs="Arial"/>
          <w:sz w:val="20"/>
          <w:szCs w:val="20"/>
        </w:rPr>
        <w:t xml:space="preserve"> </w:t>
      </w:r>
    </w:p>
    <w:p w14:paraId="0DB391B9" w14:textId="39EB80A9" w:rsidR="006A2E85" w:rsidRPr="00532899" w:rsidRDefault="006A2E85" w:rsidP="006A2E85">
      <w:pPr>
        <w:ind w:left="720"/>
        <w:rPr>
          <w:rFonts w:ascii="Arial" w:hAnsi="Arial" w:cs="Arial"/>
          <w:sz w:val="20"/>
          <w:szCs w:val="20"/>
        </w:rPr>
      </w:pPr>
    </w:p>
    <w:sectPr w:rsidR="006A2E85" w:rsidRPr="00532899" w:rsidSect="004D0C18"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25055" w14:textId="77777777" w:rsidR="0037169E" w:rsidRDefault="0037169E">
      <w:r>
        <w:separator/>
      </w:r>
    </w:p>
  </w:endnote>
  <w:endnote w:type="continuationSeparator" w:id="0">
    <w:p w14:paraId="56EC0EC4" w14:textId="77777777" w:rsidR="0037169E" w:rsidRDefault="00371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B360" w14:textId="77777777" w:rsidR="008272AB" w:rsidRPr="00295F93" w:rsidRDefault="00295F93" w:rsidP="00295F93">
    <w:pPr>
      <w:pStyle w:val="Footer"/>
      <w:jc w:val="center"/>
      <w:rPr>
        <w:rFonts w:ascii="Avenir Next LT Pro" w:hAnsi="Avenir Next LT Pro"/>
        <w:sz w:val="20"/>
        <w:szCs w:val="20"/>
      </w:rPr>
    </w:pPr>
    <w:r w:rsidRPr="00295F93">
      <w:rPr>
        <w:rFonts w:ascii="Avenir Next LT Pro" w:hAnsi="Avenir Next LT Pro"/>
        <w:color w:val="000000"/>
        <w:sz w:val="20"/>
        <w:szCs w:val="20"/>
      </w:rPr>
      <w:t xml:space="preserve">ABN: 82 067 243 051 </w:t>
    </w:r>
    <w:r w:rsidRPr="00295F93">
      <w:rPr>
        <w:rFonts w:ascii="Avenir Next LT Pro" w:hAnsi="Avenir Next LT Pro"/>
        <w:color w:val="000000"/>
        <w:sz w:val="20"/>
        <w:szCs w:val="20"/>
      </w:rPr>
      <w:tab/>
      <w:t xml:space="preserve">PO Box 46, Emerald, VIC, 3782 </w:t>
    </w:r>
    <w:r w:rsidRPr="00295F93">
      <w:rPr>
        <w:rFonts w:ascii="Avenir Next LT Pro" w:hAnsi="Avenir Next LT Pro"/>
        <w:color w:val="000000"/>
        <w:sz w:val="20"/>
        <w:szCs w:val="20"/>
      </w:rPr>
      <w:tab/>
    </w:r>
    <w:r w:rsidRPr="00295F93">
      <w:rPr>
        <w:rFonts w:ascii="Avenir Next LT Pro" w:hAnsi="Avenir Next LT Pro"/>
        <w:color w:val="000000"/>
        <w:sz w:val="20"/>
        <w:szCs w:val="20"/>
      </w:rPr>
      <w:tab/>
      <w:t>Reg. No: A0020847W</w:t>
    </w:r>
  </w:p>
  <w:p w14:paraId="2A6B637C" w14:textId="77777777" w:rsidR="00A54EE7" w:rsidRPr="00B77BB3" w:rsidRDefault="00A54EE7" w:rsidP="005620F8">
    <w:pPr>
      <w:pStyle w:val="Footer"/>
      <w:jc w:val="left"/>
      <w:rPr>
        <w:rFonts w:ascii="Britannic Bold" w:hAnsi="Britannic Bold"/>
        <w:color w:val="7A610D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732E" w14:textId="77777777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4F4F1" w14:textId="77777777" w:rsidR="0037169E" w:rsidRDefault="0037169E">
      <w:r>
        <w:separator/>
      </w:r>
    </w:p>
  </w:footnote>
  <w:footnote w:type="continuationSeparator" w:id="0">
    <w:p w14:paraId="2440EB49" w14:textId="77777777" w:rsidR="0037169E" w:rsidRDefault="00371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3434" w14:textId="023AE808" w:rsidR="009F6279" w:rsidRDefault="004A3C76" w:rsidP="002D7F5B">
    <w:pPr>
      <w:pStyle w:val="Title"/>
    </w:pPr>
    <w:r>
      <w:rPr>
        <w:noProof/>
      </w:rPr>
      <w:drawing>
        <wp:inline distT="0" distB="0" distL="0" distR="0" wp14:anchorId="51ABDD7F" wp14:editId="401BB6A6">
          <wp:extent cx="6623050" cy="165735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3050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665C39" w14:textId="7DE0F463" w:rsidR="002D7F5B" w:rsidRDefault="009F6279" w:rsidP="009F6279">
    <w:pPr>
      <w:pStyle w:val="Title"/>
      <w:jc w:val="center"/>
      <w:rPr>
        <w:b w:val="0"/>
        <w:bCs w:val="0"/>
        <w:caps w:val="0"/>
        <w:color w:val="000000"/>
      </w:rPr>
    </w:pPr>
    <w:r w:rsidRPr="00B77BB3">
      <w:rPr>
        <w:b w:val="0"/>
        <w:bCs w:val="0"/>
        <w:caps w:val="0"/>
        <w:color w:val="000000"/>
      </w:rPr>
      <w:t>A G E N D A</w:t>
    </w:r>
    <w:r w:rsidR="002B3902">
      <w:rPr>
        <w:b w:val="0"/>
        <w:bCs w:val="0"/>
        <w:caps w:val="0"/>
        <w:color w:val="000000"/>
      </w:rPr>
      <w:t xml:space="preserve"> - </w:t>
    </w:r>
    <w:r w:rsidR="00441481">
      <w:rPr>
        <w:b w:val="0"/>
        <w:bCs w:val="0"/>
        <w:caps w:val="0"/>
        <w:color w:val="000000"/>
      </w:rPr>
      <w:t>Social</w:t>
    </w:r>
    <w:r w:rsidR="005C717E">
      <w:rPr>
        <w:b w:val="0"/>
        <w:bCs w:val="0"/>
        <w:caps w:val="0"/>
        <w:color w:val="000000"/>
      </w:rPr>
      <w:t xml:space="preserve"> </w:t>
    </w:r>
  </w:p>
  <w:p w14:paraId="5EECCC6C" w14:textId="77F2374D" w:rsidR="00834970" w:rsidRPr="00834970" w:rsidRDefault="00834970" w:rsidP="00834970">
    <w:pPr>
      <w:jc w:val="center"/>
    </w:pPr>
    <w:r>
      <w:rPr>
        <w:rFonts w:ascii="Segoe UI" w:hAnsi="Segoe UI" w:cs="Segoe UI"/>
        <w:b/>
        <w:bCs/>
        <w:color w:val="242424"/>
        <w:shd w:val="clear" w:color="auto" w:fill="FFFFFF"/>
      </w:rPr>
      <w:t xml:space="preserve">Club Meeting, </w:t>
    </w:r>
    <w:r w:rsidR="00A23ABA">
      <w:rPr>
        <w:rFonts w:ascii="Segoe UI" w:hAnsi="Segoe UI" w:cs="Segoe UI"/>
        <w:b/>
        <w:bCs/>
        <w:color w:val="242424"/>
        <w:shd w:val="clear" w:color="auto" w:fill="FFFFFF"/>
      </w:rPr>
      <w:t xml:space="preserve">Volume </w:t>
    </w:r>
    <w:r>
      <w:rPr>
        <w:rFonts w:ascii="Segoe UI" w:hAnsi="Segoe UI" w:cs="Segoe UI"/>
        <w:b/>
        <w:bCs/>
        <w:color w:val="242424"/>
        <w:shd w:val="clear" w:color="auto" w:fill="FFFFFF"/>
      </w:rPr>
      <w:t>46, Week #</w:t>
    </w:r>
    <w:r w:rsidR="00FD56A4">
      <w:rPr>
        <w:rFonts w:ascii="Segoe UI" w:hAnsi="Segoe UI" w:cs="Segoe UI"/>
        <w:b/>
        <w:bCs/>
        <w:color w:val="242424"/>
        <w:shd w:val="clear" w:color="auto" w:fill="FFFFFF"/>
      </w:rPr>
      <w:t>3</w:t>
    </w:r>
    <w:r w:rsidR="008C6916">
      <w:rPr>
        <w:rFonts w:ascii="Segoe UI" w:hAnsi="Segoe UI" w:cs="Segoe UI"/>
        <w:b/>
        <w:bCs/>
        <w:color w:val="242424"/>
        <w:shd w:val="clear" w:color="auto" w:fill="FFFFFF"/>
      </w:rPr>
      <w:t>5</w:t>
    </w:r>
  </w:p>
  <w:p w14:paraId="3D6B43A5" w14:textId="777777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1435C"/>
    <w:multiLevelType w:val="hybridMultilevel"/>
    <w:tmpl w:val="D3BEBF7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95A41"/>
    <w:multiLevelType w:val="hybridMultilevel"/>
    <w:tmpl w:val="3D3C90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5008"/>
    <w:multiLevelType w:val="hybridMultilevel"/>
    <w:tmpl w:val="EECA722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B6DE9"/>
    <w:multiLevelType w:val="hybridMultilevel"/>
    <w:tmpl w:val="0CBA8C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15851">
    <w:abstractNumId w:val="16"/>
  </w:num>
  <w:num w:numId="2" w16cid:durableId="386492745">
    <w:abstractNumId w:val="18"/>
  </w:num>
  <w:num w:numId="3" w16cid:durableId="1915162844">
    <w:abstractNumId w:val="13"/>
  </w:num>
  <w:num w:numId="4" w16cid:durableId="191379929">
    <w:abstractNumId w:val="11"/>
  </w:num>
  <w:num w:numId="5" w16cid:durableId="167716323">
    <w:abstractNumId w:val="14"/>
  </w:num>
  <w:num w:numId="6" w16cid:durableId="483471226">
    <w:abstractNumId w:val="9"/>
  </w:num>
  <w:num w:numId="7" w16cid:durableId="444228598">
    <w:abstractNumId w:val="7"/>
  </w:num>
  <w:num w:numId="8" w16cid:durableId="257059195">
    <w:abstractNumId w:val="6"/>
  </w:num>
  <w:num w:numId="9" w16cid:durableId="1823614085">
    <w:abstractNumId w:val="5"/>
  </w:num>
  <w:num w:numId="10" w16cid:durableId="1232232321">
    <w:abstractNumId w:val="4"/>
  </w:num>
  <w:num w:numId="11" w16cid:durableId="482086399">
    <w:abstractNumId w:val="8"/>
  </w:num>
  <w:num w:numId="12" w16cid:durableId="281035525">
    <w:abstractNumId w:val="3"/>
  </w:num>
  <w:num w:numId="13" w16cid:durableId="1511260544">
    <w:abstractNumId w:val="2"/>
  </w:num>
  <w:num w:numId="14" w16cid:durableId="1016343219">
    <w:abstractNumId w:val="1"/>
  </w:num>
  <w:num w:numId="15" w16cid:durableId="1604998602">
    <w:abstractNumId w:val="0"/>
  </w:num>
  <w:num w:numId="16" w16cid:durableId="1660421371">
    <w:abstractNumId w:val="15"/>
  </w:num>
  <w:num w:numId="17" w16cid:durableId="816646169">
    <w:abstractNumId w:val="10"/>
  </w:num>
  <w:num w:numId="18" w16cid:durableId="1786725778">
    <w:abstractNumId w:val="17"/>
  </w:num>
  <w:num w:numId="19" w16cid:durableId="748119480">
    <w:abstractNumId w:val="19"/>
  </w:num>
  <w:num w:numId="20" w16cid:durableId="2493117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C"/>
    <w:rsid w:val="000016D8"/>
    <w:rsid w:val="00010C1D"/>
    <w:rsid w:val="00011D72"/>
    <w:rsid w:val="00012293"/>
    <w:rsid w:val="00017A97"/>
    <w:rsid w:val="00017BED"/>
    <w:rsid w:val="00021799"/>
    <w:rsid w:val="00022767"/>
    <w:rsid w:val="00023738"/>
    <w:rsid w:val="000243FF"/>
    <w:rsid w:val="00024477"/>
    <w:rsid w:val="0002498D"/>
    <w:rsid w:val="0002539B"/>
    <w:rsid w:val="000336B1"/>
    <w:rsid w:val="00035412"/>
    <w:rsid w:val="00035E10"/>
    <w:rsid w:val="000365C1"/>
    <w:rsid w:val="00036CD8"/>
    <w:rsid w:val="000424DB"/>
    <w:rsid w:val="00043968"/>
    <w:rsid w:val="00043B74"/>
    <w:rsid w:val="00045CFA"/>
    <w:rsid w:val="00047333"/>
    <w:rsid w:val="00052ADF"/>
    <w:rsid w:val="00053943"/>
    <w:rsid w:val="00054D44"/>
    <w:rsid w:val="00057420"/>
    <w:rsid w:val="00057970"/>
    <w:rsid w:val="000606E2"/>
    <w:rsid w:val="00060FFA"/>
    <w:rsid w:val="00064034"/>
    <w:rsid w:val="00064316"/>
    <w:rsid w:val="00065CEF"/>
    <w:rsid w:val="000676BB"/>
    <w:rsid w:val="0007059C"/>
    <w:rsid w:val="0007059F"/>
    <w:rsid w:val="000706D6"/>
    <w:rsid w:val="00070E36"/>
    <w:rsid w:val="00073722"/>
    <w:rsid w:val="000748C1"/>
    <w:rsid w:val="00075A88"/>
    <w:rsid w:val="00076251"/>
    <w:rsid w:val="000803F9"/>
    <w:rsid w:val="000836B0"/>
    <w:rsid w:val="00086639"/>
    <w:rsid w:val="000869A4"/>
    <w:rsid w:val="0009010C"/>
    <w:rsid w:val="000921D9"/>
    <w:rsid w:val="00092DCA"/>
    <w:rsid w:val="00092DD9"/>
    <w:rsid w:val="00093F07"/>
    <w:rsid w:val="000957A2"/>
    <w:rsid w:val="00095A32"/>
    <w:rsid w:val="00096CA0"/>
    <w:rsid w:val="000A40A4"/>
    <w:rsid w:val="000B046A"/>
    <w:rsid w:val="000B074A"/>
    <w:rsid w:val="000B1213"/>
    <w:rsid w:val="000B2861"/>
    <w:rsid w:val="000B4070"/>
    <w:rsid w:val="000B6D2E"/>
    <w:rsid w:val="000B7436"/>
    <w:rsid w:val="000C21A8"/>
    <w:rsid w:val="000C3F2A"/>
    <w:rsid w:val="000C4AFA"/>
    <w:rsid w:val="000C67BA"/>
    <w:rsid w:val="000D02F2"/>
    <w:rsid w:val="000D3D25"/>
    <w:rsid w:val="000D4971"/>
    <w:rsid w:val="000E01CD"/>
    <w:rsid w:val="000E1FF4"/>
    <w:rsid w:val="000E6282"/>
    <w:rsid w:val="000F1807"/>
    <w:rsid w:val="000F450B"/>
    <w:rsid w:val="000F6956"/>
    <w:rsid w:val="000F6A2B"/>
    <w:rsid w:val="00100144"/>
    <w:rsid w:val="00100A07"/>
    <w:rsid w:val="0010185E"/>
    <w:rsid w:val="00102463"/>
    <w:rsid w:val="001026EF"/>
    <w:rsid w:val="00107F7B"/>
    <w:rsid w:val="00110E61"/>
    <w:rsid w:val="00112455"/>
    <w:rsid w:val="0011305C"/>
    <w:rsid w:val="001152DE"/>
    <w:rsid w:val="00116D8D"/>
    <w:rsid w:val="00121B87"/>
    <w:rsid w:val="00127589"/>
    <w:rsid w:val="0013099E"/>
    <w:rsid w:val="00134289"/>
    <w:rsid w:val="00150CB7"/>
    <w:rsid w:val="00151CDA"/>
    <w:rsid w:val="00153BA2"/>
    <w:rsid w:val="00154650"/>
    <w:rsid w:val="0016499D"/>
    <w:rsid w:val="00164F9A"/>
    <w:rsid w:val="0016606D"/>
    <w:rsid w:val="0017098C"/>
    <w:rsid w:val="001711E9"/>
    <w:rsid w:val="001725DD"/>
    <w:rsid w:val="001765C1"/>
    <w:rsid w:val="00176BB8"/>
    <w:rsid w:val="0018026F"/>
    <w:rsid w:val="00182A91"/>
    <w:rsid w:val="00191974"/>
    <w:rsid w:val="001930EC"/>
    <w:rsid w:val="001947D8"/>
    <w:rsid w:val="00196ABC"/>
    <w:rsid w:val="001A041B"/>
    <w:rsid w:val="001A0A9D"/>
    <w:rsid w:val="001A5E05"/>
    <w:rsid w:val="001B2BA8"/>
    <w:rsid w:val="001B311A"/>
    <w:rsid w:val="001B3EB2"/>
    <w:rsid w:val="001B4A2F"/>
    <w:rsid w:val="001B4D7F"/>
    <w:rsid w:val="001B6BA4"/>
    <w:rsid w:val="001B7DBF"/>
    <w:rsid w:val="001C26A7"/>
    <w:rsid w:val="001C2D21"/>
    <w:rsid w:val="001C478F"/>
    <w:rsid w:val="001C6304"/>
    <w:rsid w:val="001C68A7"/>
    <w:rsid w:val="001D1DF8"/>
    <w:rsid w:val="001D25EC"/>
    <w:rsid w:val="001D46B2"/>
    <w:rsid w:val="001D54B6"/>
    <w:rsid w:val="001D5C5C"/>
    <w:rsid w:val="001E2B7E"/>
    <w:rsid w:val="001E46B2"/>
    <w:rsid w:val="001F2178"/>
    <w:rsid w:val="001F32F6"/>
    <w:rsid w:val="001F4EA8"/>
    <w:rsid w:val="001F690B"/>
    <w:rsid w:val="001F7EA5"/>
    <w:rsid w:val="0020090E"/>
    <w:rsid w:val="00204698"/>
    <w:rsid w:val="00204F41"/>
    <w:rsid w:val="00205028"/>
    <w:rsid w:val="002122CC"/>
    <w:rsid w:val="00217FA0"/>
    <w:rsid w:val="00220375"/>
    <w:rsid w:val="00222755"/>
    <w:rsid w:val="002279E1"/>
    <w:rsid w:val="00234D4E"/>
    <w:rsid w:val="002404D3"/>
    <w:rsid w:val="00240FD8"/>
    <w:rsid w:val="00244B39"/>
    <w:rsid w:val="00255140"/>
    <w:rsid w:val="00256B8A"/>
    <w:rsid w:val="00256C0D"/>
    <w:rsid w:val="002576E5"/>
    <w:rsid w:val="00257B4A"/>
    <w:rsid w:val="00260FA9"/>
    <w:rsid w:val="00265E62"/>
    <w:rsid w:val="00266B0F"/>
    <w:rsid w:val="00267060"/>
    <w:rsid w:val="00267B5F"/>
    <w:rsid w:val="002704F4"/>
    <w:rsid w:val="002728BA"/>
    <w:rsid w:val="00272DBE"/>
    <w:rsid w:val="0027553B"/>
    <w:rsid w:val="00276344"/>
    <w:rsid w:val="00283701"/>
    <w:rsid w:val="00283B3C"/>
    <w:rsid w:val="0028532C"/>
    <w:rsid w:val="00286AC0"/>
    <w:rsid w:val="00286D1A"/>
    <w:rsid w:val="002915D4"/>
    <w:rsid w:val="0029185B"/>
    <w:rsid w:val="002919DA"/>
    <w:rsid w:val="00295635"/>
    <w:rsid w:val="00295F93"/>
    <w:rsid w:val="002A1CFC"/>
    <w:rsid w:val="002A275B"/>
    <w:rsid w:val="002A53CA"/>
    <w:rsid w:val="002B2FA9"/>
    <w:rsid w:val="002B3902"/>
    <w:rsid w:val="002B3B8B"/>
    <w:rsid w:val="002B3D8A"/>
    <w:rsid w:val="002B4ACC"/>
    <w:rsid w:val="002B6585"/>
    <w:rsid w:val="002C697D"/>
    <w:rsid w:val="002D03FD"/>
    <w:rsid w:val="002D1126"/>
    <w:rsid w:val="002D5A14"/>
    <w:rsid w:val="002D7F5B"/>
    <w:rsid w:val="002E1CB3"/>
    <w:rsid w:val="002E714F"/>
    <w:rsid w:val="002F2AD2"/>
    <w:rsid w:val="002F6D0C"/>
    <w:rsid w:val="0030386D"/>
    <w:rsid w:val="00304451"/>
    <w:rsid w:val="00307A4B"/>
    <w:rsid w:val="00310409"/>
    <w:rsid w:val="00314F29"/>
    <w:rsid w:val="003153C6"/>
    <w:rsid w:val="00316074"/>
    <w:rsid w:val="00322AA9"/>
    <w:rsid w:val="0033328D"/>
    <w:rsid w:val="00334C04"/>
    <w:rsid w:val="00334D9C"/>
    <w:rsid w:val="0033697E"/>
    <w:rsid w:val="00350E6D"/>
    <w:rsid w:val="0035363C"/>
    <w:rsid w:val="00354D4E"/>
    <w:rsid w:val="00360857"/>
    <w:rsid w:val="00365C3E"/>
    <w:rsid w:val="003665AB"/>
    <w:rsid w:val="00366AC1"/>
    <w:rsid w:val="0037169E"/>
    <w:rsid w:val="00371938"/>
    <w:rsid w:val="00371F90"/>
    <w:rsid w:val="0037360E"/>
    <w:rsid w:val="00380AA9"/>
    <w:rsid w:val="003831E5"/>
    <w:rsid w:val="00386AF9"/>
    <w:rsid w:val="00390AAC"/>
    <w:rsid w:val="003918F6"/>
    <w:rsid w:val="0039200E"/>
    <w:rsid w:val="0039545C"/>
    <w:rsid w:val="00397C79"/>
    <w:rsid w:val="003A446E"/>
    <w:rsid w:val="003A5818"/>
    <w:rsid w:val="003B5A53"/>
    <w:rsid w:val="003B5C61"/>
    <w:rsid w:val="003C38D5"/>
    <w:rsid w:val="003C6560"/>
    <w:rsid w:val="003D1392"/>
    <w:rsid w:val="003D233F"/>
    <w:rsid w:val="003D592C"/>
    <w:rsid w:val="003D63EE"/>
    <w:rsid w:val="003D708D"/>
    <w:rsid w:val="003E40A5"/>
    <w:rsid w:val="003E540A"/>
    <w:rsid w:val="003E5960"/>
    <w:rsid w:val="003E6ED6"/>
    <w:rsid w:val="003F065E"/>
    <w:rsid w:val="003F2835"/>
    <w:rsid w:val="003F34DF"/>
    <w:rsid w:val="003F4D4E"/>
    <w:rsid w:val="00400DE9"/>
    <w:rsid w:val="00400E00"/>
    <w:rsid w:val="00406932"/>
    <w:rsid w:val="004070FF"/>
    <w:rsid w:val="00410E23"/>
    <w:rsid w:val="004117D3"/>
    <w:rsid w:val="0041274D"/>
    <w:rsid w:val="00414531"/>
    <w:rsid w:val="00414B02"/>
    <w:rsid w:val="00414D5E"/>
    <w:rsid w:val="00420069"/>
    <w:rsid w:val="004226D1"/>
    <w:rsid w:val="0042488A"/>
    <w:rsid w:val="004255D0"/>
    <w:rsid w:val="004334D9"/>
    <w:rsid w:val="00441481"/>
    <w:rsid w:val="0044192E"/>
    <w:rsid w:val="00443919"/>
    <w:rsid w:val="00454019"/>
    <w:rsid w:val="00454B51"/>
    <w:rsid w:val="00455757"/>
    <w:rsid w:val="00456BB9"/>
    <w:rsid w:val="00460BD7"/>
    <w:rsid w:val="00460EFC"/>
    <w:rsid w:val="00461B4C"/>
    <w:rsid w:val="00461BEF"/>
    <w:rsid w:val="00461CC2"/>
    <w:rsid w:val="0046280B"/>
    <w:rsid w:val="00462D33"/>
    <w:rsid w:val="00464392"/>
    <w:rsid w:val="00467873"/>
    <w:rsid w:val="004726EE"/>
    <w:rsid w:val="00473EA4"/>
    <w:rsid w:val="00473F64"/>
    <w:rsid w:val="00474C9A"/>
    <w:rsid w:val="00477A6D"/>
    <w:rsid w:val="004802C6"/>
    <w:rsid w:val="004803DC"/>
    <w:rsid w:val="00483491"/>
    <w:rsid w:val="004854F7"/>
    <w:rsid w:val="00485C9D"/>
    <w:rsid w:val="0048619E"/>
    <w:rsid w:val="0048656A"/>
    <w:rsid w:val="00486DFA"/>
    <w:rsid w:val="0049237B"/>
    <w:rsid w:val="0049325C"/>
    <w:rsid w:val="0049355B"/>
    <w:rsid w:val="00497DB0"/>
    <w:rsid w:val="004A051E"/>
    <w:rsid w:val="004A10E8"/>
    <w:rsid w:val="004A2893"/>
    <w:rsid w:val="004A3C76"/>
    <w:rsid w:val="004A3E56"/>
    <w:rsid w:val="004A406A"/>
    <w:rsid w:val="004A7F25"/>
    <w:rsid w:val="004B1563"/>
    <w:rsid w:val="004B187B"/>
    <w:rsid w:val="004B2AC9"/>
    <w:rsid w:val="004B3AAD"/>
    <w:rsid w:val="004C11FD"/>
    <w:rsid w:val="004C2BD3"/>
    <w:rsid w:val="004C38BF"/>
    <w:rsid w:val="004C467E"/>
    <w:rsid w:val="004C76A1"/>
    <w:rsid w:val="004D0C18"/>
    <w:rsid w:val="004D1337"/>
    <w:rsid w:val="004D3626"/>
    <w:rsid w:val="004D43A4"/>
    <w:rsid w:val="004D4803"/>
    <w:rsid w:val="004D5EA6"/>
    <w:rsid w:val="004E05A5"/>
    <w:rsid w:val="004E0884"/>
    <w:rsid w:val="004E0F23"/>
    <w:rsid w:val="004E348F"/>
    <w:rsid w:val="004E7C04"/>
    <w:rsid w:val="004F0736"/>
    <w:rsid w:val="004F3B54"/>
    <w:rsid w:val="00500AA9"/>
    <w:rsid w:val="00501CAE"/>
    <w:rsid w:val="0050644A"/>
    <w:rsid w:val="00510178"/>
    <w:rsid w:val="00510E5D"/>
    <w:rsid w:val="00512D7A"/>
    <w:rsid w:val="00513017"/>
    <w:rsid w:val="00513542"/>
    <w:rsid w:val="005157D6"/>
    <w:rsid w:val="00522A7B"/>
    <w:rsid w:val="00522B9B"/>
    <w:rsid w:val="00530F54"/>
    <w:rsid w:val="00532899"/>
    <w:rsid w:val="005335D6"/>
    <w:rsid w:val="005357DF"/>
    <w:rsid w:val="00535A72"/>
    <w:rsid w:val="005374FA"/>
    <w:rsid w:val="005379B2"/>
    <w:rsid w:val="00547EBC"/>
    <w:rsid w:val="005557EE"/>
    <w:rsid w:val="0055686F"/>
    <w:rsid w:val="005620F8"/>
    <w:rsid w:val="005661D1"/>
    <w:rsid w:val="00566267"/>
    <w:rsid w:val="00566B60"/>
    <w:rsid w:val="0057033A"/>
    <w:rsid w:val="00571333"/>
    <w:rsid w:val="00573404"/>
    <w:rsid w:val="00575008"/>
    <w:rsid w:val="00575324"/>
    <w:rsid w:val="00581C60"/>
    <w:rsid w:val="00582A22"/>
    <w:rsid w:val="005847F3"/>
    <w:rsid w:val="00585BA1"/>
    <w:rsid w:val="00592DF9"/>
    <w:rsid w:val="005933A8"/>
    <w:rsid w:val="005A2681"/>
    <w:rsid w:val="005A2762"/>
    <w:rsid w:val="005A37CA"/>
    <w:rsid w:val="005B0915"/>
    <w:rsid w:val="005B236E"/>
    <w:rsid w:val="005B4808"/>
    <w:rsid w:val="005B543D"/>
    <w:rsid w:val="005B545D"/>
    <w:rsid w:val="005B59C4"/>
    <w:rsid w:val="005B60C5"/>
    <w:rsid w:val="005C0336"/>
    <w:rsid w:val="005C62E3"/>
    <w:rsid w:val="005C717E"/>
    <w:rsid w:val="005C75C2"/>
    <w:rsid w:val="005C7F1F"/>
    <w:rsid w:val="005D08DA"/>
    <w:rsid w:val="005D55C6"/>
    <w:rsid w:val="005E162D"/>
    <w:rsid w:val="005E230A"/>
    <w:rsid w:val="005E6349"/>
    <w:rsid w:val="005E6C4F"/>
    <w:rsid w:val="005F1A4A"/>
    <w:rsid w:val="005F3C65"/>
    <w:rsid w:val="005F40B6"/>
    <w:rsid w:val="005F7A12"/>
    <w:rsid w:val="00604FBD"/>
    <w:rsid w:val="006108AE"/>
    <w:rsid w:val="0061677C"/>
    <w:rsid w:val="00620407"/>
    <w:rsid w:val="00620797"/>
    <w:rsid w:val="00622345"/>
    <w:rsid w:val="00626C40"/>
    <w:rsid w:val="00626C7B"/>
    <w:rsid w:val="006339C0"/>
    <w:rsid w:val="0063419E"/>
    <w:rsid w:val="00634733"/>
    <w:rsid w:val="00636214"/>
    <w:rsid w:val="00642453"/>
    <w:rsid w:val="00646228"/>
    <w:rsid w:val="006465A4"/>
    <w:rsid w:val="00647BBD"/>
    <w:rsid w:val="00650E83"/>
    <w:rsid w:val="00651A56"/>
    <w:rsid w:val="00655E5F"/>
    <w:rsid w:val="0065621E"/>
    <w:rsid w:val="00657057"/>
    <w:rsid w:val="0065790E"/>
    <w:rsid w:val="00662FD7"/>
    <w:rsid w:val="00664B68"/>
    <w:rsid w:val="0066634A"/>
    <w:rsid w:val="006663D6"/>
    <w:rsid w:val="0066731B"/>
    <w:rsid w:val="00667DBC"/>
    <w:rsid w:val="00670F68"/>
    <w:rsid w:val="006719DA"/>
    <w:rsid w:val="00671DD2"/>
    <w:rsid w:val="006773CB"/>
    <w:rsid w:val="00680755"/>
    <w:rsid w:val="006815E2"/>
    <w:rsid w:val="00681B8C"/>
    <w:rsid w:val="00681E95"/>
    <w:rsid w:val="006839CB"/>
    <w:rsid w:val="00685454"/>
    <w:rsid w:val="006902D9"/>
    <w:rsid w:val="00696360"/>
    <w:rsid w:val="0069717B"/>
    <w:rsid w:val="006A116F"/>
    <w:rsid w:val="006A12BF"/>
    <w:rsid w:val="006A22C6"/>
    <w:rsid w:val="006A2E85"/>
    <w:rsid w:val="006A496E"/>
    <w:rsid w:val="006A6AA2"/>
    <w:rsid w:val="006A7283"/>
    <w:rsid w:val="006B13DD"/>
    <w:rsid w:val="006B39F4"/>
    <w:rsid w:val="006B5FE2"/>
    <w:rsid w:val="006B7BCB"/>
    <w:rsid w:val="006B7D21"/>
    <w:rsid w:val="006C22B4"/>
    <w:rsid w:val="006C4CCD"/>
    <w:rsid w:val="006C64E0"/>
    <w:rsid w:val="006C68A1"/>
    <w:rsid w:val="006D371E"/>
    <w:rsid w:val="006D52DE"/>
    <w:rsid w:val="006D543A"/>
    <w:rsid w:val="006D632B"/>
    <w:rsid w:val="006D7C96"/>
    <w:rsid w:val="006D7FEF"/>
    <w:rsid w:val="006E1C89"/>
    <w:rsid w:val="006E2042"/>
    <w:rsid w:val="006E213B"/>
    <w:rsid w:val="006E2F11"/>
    <w:rsid w:val="006E61BD"/>
    <w:rsid w:val="006F7458"/>
    <w:rsid w:val="0070099A"/>
    <w:rsid w:val="007029B4"/>
    <w:rsid w:val="007067DA"/>
    <w:rsid w:val="00707EAE"/>
    <w:rsid w:val="00712C62"/>
    <w:rsid w:val="00713F1E"/>
    <w:rsid w:val="007176EB"/>
    <w:rsid w:val="00722593"/>
    <w:rsid w:val="00723396"/>
    <w:rsid w:val="00724A81"/>
    <w:rsid w:val="007279C1"/>
    <w:rsid w:val="0073049D"/>
    <w:rsid w:val="00732AA2"/>
    <w:rsid w:val="00732C47"/>
    <w:rsid w:val="00733C36"/>
    <w:rsid w:val="00734E9D"/>
    <w:rsid w:val="00736442"/>
    <w:rsid w:val="00741176"/>
    <w:rsid w:val="00741CA7"/>
    <w:rsid w:val="00742E79"/>
    <w:rsid w:val="00744C71"/>
    <w:rsid w:val="00747D15"/>
    <w:rsid w:val="0075397C"/>
    <w:rsid w:val="00753B74"/>
    <w:rsid w:val="007549D9"/>
    <w:rsid w:val="00761DEA"/>
    <w:rsid w:val="00763CAF"/>
    <w:rsid w:val="00764762"/>
    <w:rsid w:val="00765E3C"/>
    <w:rsid w:val="00767FE6"/>
    <w:rsid w:val="00770DBC"/>
    <w:rsid w:val="007761B4"/>
    <w:rsid w:val="00784E4A"/>
    <w:rsid w:val="007854C6"/>
    <w:rsid w:val="007934F4"/>
    <w:rsid w:val="00796075"/>
    <w:rsid w:val="00796FEF"/>
    <w:rsid w:val="007A0759"/>
    <w:rsid w:val="007A0CD0"/>
    <w:rsid w:val="007A359B"/>
    <w:rsid w:val="007A5546"/>
    <w:rsid w:val="007A5A06"/>
    <w:rsid w:val="007B6FEF"/>
    <w:rsid w:val="007C2B42"/>
    <w:rsid w:val="007C5EB6"/>
    <w:rsid w:val="007C651D"/>
    <w:rsid w:val="007D1ECB"/>
    <w:rsid w:val="007D46D8"/>
    <w:rsid w:val="007D57CE"/>
    <w:rsid w:val="007E0F73"/>
    <w:rsid w:val="007E156F"/>
    <w:rsid w:val="007F0451"/>
    <w:rsid w:val="007F08DE"/>
    <w:rsid w:val="007F48FD"/>
    <w:rsid w:val="007F652B"/>
    <w:rsid w:val="00800495"/>
    <w:rsid w:val="00802038"/>
    <w:rsid w:val="00805492"/>
    <w:rsid w:val="008068D4"/>
    <w:rsid w:val="008075C1"/>
    <w:rsid w:val="0081523E"/>
    <w:rsid w:val="0081796A"/>
    <w:rsid w:val="0082151D"/>
    <w:rsid w:val="00821884"/>
    <w:rsid w:val="00822DE7"/>
    <w:rsid w:val="00824F8A"/>
    <w:rsid w:val="008259F2"/>
    <w:rsid w:val="00825FE8"/>
    <w:rsid w:val="008272AB"/>
    <w:rsid w:val="00827BD0"/>
    <w:rsid w:val="008302AA"/>
    <w:rsid w:val="00834970"/>
    <w:rsid w:val="00837267"/>
    <w:rsid w:val="00837502"/>
    <w:rsid w:val="00844597"/>
    <w:rsid w:val="00846E3A"/>
    <w:rsid w:val="00853CB6"/>
    <w:rsid w:val="00854A71"/>
    <w:rsid w:val="00854BF8"/>
    <w:rsid w:val="008572C6"/>
    <w:rsid w:val="0086338C"/>
    <w:rsid w:val="0086427E"/>
    <w:rsid w:val="00867D19"/>
    <w:rsid w:val="008704EF"/>
    <w:rsid w:val="00872E11"/>
    <w:rsid w:val="0087430D"/>
    <w:rsid w:val="008748C9"/>
    <w:rsid w:val="00876D60"/>
    <w:rsid w:val="008850D2"/>
    <w:rsid w:val="00885E91"/>
    <w:rsid w:val="00891007"/>
    <w:rsid w:val="00893DDE"/>
    <w:rsid w:val="008953F2"/>
    <w:rsid w:val="00896847"/>
    <w:rsid w:val="00896BEA"/>
    <w:rsid w:val="00897A33"/>
    <w:rsid w:val="008A2C12"/>
    <w:rsid w:val="008A4002"/>
    <w:rsid w:val="008B1CFA"/>
    <w:rsid w:val="008B29DA"/>
    <w:rsid w:val="008B32BB"/>
    <w:rsid w:val="008B4DA0"/>
    <w:rsid w:val="008C0AA4"/>
    <w:rsid w:val="008C0F1F"/>
    <w:rsid w:val="008C2AC7"/>
    <w:rsid w:val="008C479C"/>
    <w:rsid w:val="008C5EF2"/>
    <w:rsid w:val="008C6916"/>
    <w:rsid w:val="008C732E"/>
    <w:rsid w:val="008D1F92"/>
    <w:rsid w:val="008D2EDB"/>
    <w:rsid w:val="008D402A"/>
    <w:rsid w:val="008D5BB8"/>
    <w:rsid w:val="008E491D"/>
    <w:rsid w:val="008E5FFD"/>
    <w:rsid w:val="008E7430"/>
    <w:rsid w:val="008E79C0"/>
    <w:rsid w:val="008F51A1"/>
    <w:rsid w:val="008F6EB2"/>
    <w:rsid w:val="0090269A"/>
    <w:rsid w:val="00907E74"/>
    <w:rsid w:val="009122F0"/>
    <w:rsid w:val="00917CD7"/>
    <w:rsid w:val="0092062E"/>
    <w:rsid w:val="0092131B"/>
    <w:rsid w:val="00921575"/>
    <w:rsid w:val="0093017C"/>
    <w:rsid w:val="00930F59"/>
    <w:rsid w:val="009313B9"/>
    <w:rsid w:val="00931BEA"/>
    <w:rsid w:val="00934562"/>
    <w:rsid w:val="00935306"/>
    <w:rsid w:val="00937603"/>
    <w:rsid w:val="00937CDA"/>
    <w:rsid w:val="00940A70"/>
    <w:rsid w:val="00945554"/>
    <w:rsid w:val="009500F5"/>
    <w:rsid w:val="00952137"/>
    <w:rsid w:val="0095402D"/>
    <w:rsid w:val="00955F11"/>
    <w:rsid w:val="00956F58"/>
    <w:rsid w:val="009613DA"/>
    <w:rsid w:val="00963BD9"/>
    <w:rsid w:val="009644BB"/>
    <w:rsid w:val="00964EB5"/>
    <w:rsid w:val="00967873"/>
    <w:rsid w:val="00970AD6"/>
    <w:rsid w:val="009725E2"/>
    <w:rsid w:val="00972750"/>
    <w:rsid w:val="00973FF9"/>
    <w:rsid w:val="00974492"/>
    <w:rsid w:val="00975363"/>
    <w:rsid w:val="0097668C"/>
    <w:rsid w:val="009855A7"/>
    <w:rsid w:val="00990CD2"/>
    <w:rsid w:val="00990F1F"/>
    <w:rsid w:val="0099485A"/>
    <w:rsid w:val="00996BC9"/>
    <w:rsid w:val="009B1805"/>
    <w:rsid w:val="009B1C9F"/>
    <w:rsid w:val="009B39DC"/>
    <w:rsid w:val="009B3D56"/>
    <w:rsid w:val="009B41A2"/>
    <w:rsid w:val="009B68BC"/>
    <w:rsid w:val="009B6B77"/>
    <w:rsid w:val="009C488F"/>
    <w:rsid w:val="009C4FB6"/>
    <w:rsid w:val="009C65AF"/>
    <w:rsid w:val="009D6E90"/>
    <w:rsid w:val="009E1258"/>
    <w:rsid w:val="009E69B0"/>
    <w:rsid w:val="009F1805"/>
    <w:rsid w:val="009F5E63"/>
    <w:rsid w:val="009F6279"/>
    <w:rsid w:val="00A0004F"/>
    <w:rsid w:val="00A00A2D"/>
    <w:rsid w:val="00A019E2"/>
    <w:rsid w:val="00A046E4"/>
    <w:rsid w:val="00A05351"/>
    <w:rsid w:val="00A068D8"/>
    <w:rsid w:val="00A07A69"/>
    <w:rsid w:val="00A11B3D"/>
    <w:rsid w:val="00A13142"/>
    <w:rsid w:val="00A172EA"/>
    <w:rsid w:val="00A17361"/>
    <w:rsid w:val="00A17463"/>
    <w:rsid w:val="00A23ABA"/>
    <w:rsid w:val="00A326B8"/>
    <w:rsid w:val="00A337D5"/>
    <w:rsid w:val="00A34CAC"/>
    <w:rsid w:val="00A35567"/>
    <w:rsid w:val="00A36DB6"/>
    <w:rsid w:val="00A37037"/>
    <w:rsid w:val="00A37B8D"/>
    <w:rsid w:val="00A4082C"/>
    <w:rsid w:val="00A437DA"/>
    <w:rsid w:val="00A43A04"/>
    <w:rsid w:val="00A46F43"/>
    <w:rsid w:val="00A5060F"/>
    <w:rsid w:val="00A513A6"/>
    <w:rsid w:val="00A5383A"/>
    <w:rsid w:val="00A54EE7"/>
    <w:rsid w:val="00A56CBA"/>
    <w:rsid w:val="00A60E74"/>
    <w:rsid w:val="00A6174F"/>
    <w:rsid w:val="00A6191F"/>
    <w:rsid w:val="00A61A3B"/>
    <w:rsid w:val="00A64109"/>
    <w:rsid w:val="00A64EF4"/>
    <w:rsid w:val="00A667BA"/>
    <w:rsid w:val="00A748D1"/>
    <w:rsid w:val="00A76DC5"/>
    <w:rsid w:val="00A83C12"/>
    <w:rsid w:val="00A906EB"/>
    <w:rsid w:val="00A92949"/>
    <w:rsid w:val="00A93FC0"/>
    <w:rsid w:val="00A97886"/>
    <w:rsid w:val="00AA1798"/>
    <w:rsid w:val="00AA2144"/>
    <w:rsid w:val="00AA2897"/>
    <w:rsid w:val="00AA5644"/>
    <w:rsid w:val="00AB422C"/>
    <w:rsid w:val="00AB4F83"/>
    <w:rsid w:val="00AB5A79"/>
    <w:rsid w:val="00AB65B8"/>
    <w:rsid w:val="00AB6BD7"/>
    <w:rsid w:val="00AC208F"/>
    <w:rsid w:val="00AC272E"/>
    <w:rsid w:val="00AC3BC2"/>
    <w:rsid w:val="00AC4642"/>
    <w:rsid w:val="00AC503B"/>
    <w:rsid w:val="00AC51CD"/>
    <w:rsid w:val="00AD2126"/>
    <w:rsid w:val="00AD2F09"/>
    <w:rsid w:val="00AD3D8E"/>
    <w:rsid w:val="00AD5C63"/>
    <w:rsid w:val="00AE2F39"/>
    <w:rsid w:val="00AE3E37"/>
    <w:rsid w:val="00AF0FE0"/>
    <w:rsid w:val="00AF2402"/>
    <w:rsid w:val="00AF6734"/>
    <w:rsid w:val="00AF6BFF"/>
    <w:rsid w:val="00AF6CDC"/>
    <w:rsid w:val="00AF7CC4"/>
    <w:rsid w:val="00B00282"/>
    <w:rsid w:val="00B0085D"/>
    <w:rsid w:val="00B0539D"/>
    <w:rsid w:val="00B21DD4"/>
    <w:rsid w:val="00B352CB"/>
    <w:rsid w:val="00B40338"/>
    <w:rsid w:val="00B408BA"/>
    <w:rsid w:val="00B47FA8"/>
    <w:rsid w:val="00B511FE"/>
    <w:rsid w:val="00B5146A"/>
    <w:rsid w:val="00B51B85"/>
    <w:rsid w:val="00B57034"/>
    <w:rsid w:val="00B63234"/>
    <w:rsid w:val="00B67E6E"/>
    <w:rsid w:val="00B67E6F"/>
    <w:rsid w:val="00B70181"/>
    <w:rsid w:val="00B71053"/>
    <w:rsid w:val="00B71871"/>
    <w:rsid w:val="00B7394A"/>
    <w:rsid w:val="00B75FAC"/>
    <w:rsid w:val="00B77BB3"/>
    <w:rsid w:val="00B8026A"/>
    <w:rsid w:val="00B81AF5"/>
    <w:rsid w:val="00B8786B"/>
    <w:rsid w:val="00B95DB4"/>
    <w:rsid w:val="00B95FA2"/>
    <w:rsid w:val="00B96631"/>
    <w:rsid w:val="00B97611"/>
    <w:rsid w:val="00BA3C20"/>
    <w:rsid w:val="00BA5B16"/>
    <w:rsid w:val="00BA7319"/>
    <w:rsid w:val="00BA7812"/>
    <w:rsid w:val="00BB06B3"/>
    <w:rsid w:val="00BB0A66"/>
    <w:rsid w:val="00BB4C32"/>
    <w:rsid w:val="00BB5562"/>
    <w:rsid w:val="00BB69E6"/>
    <w:rsid w:val="00BC066E"/>
    <w:rsid w:val="00BC28A1"/>
    <w:rsid w:val="00BC50B0"/>
    <w:rsid w:val="00BC7448"/>
    <w:rsid w:val="00BC7785"/>
    <w:rsid w:val="00BC7D51"/>
    <w:rsid w:val="00BD12E8"/>
    <w:rsid w:val="00BD34F5"/>
    <w:rsid w:val="00BD54C6"/>
    <w:rsid w:val="00BE2058"/>
    <w:rsid w:val="00BE3C37"/>
    <w:rsid w:val="00BE51C4"/>
    <w:rsid w:val="00BE6936"/>
    <w:rsid w:val="00BF1364"/>
    <w:rsid w:val="00BF227F"/>
    <w:rsid w:val="00BF3E05"/>
    <w:rsid w:val="00BF4168"/>
    <w:rsid w:val="00BF45E0"/>
    <w:rsid w:val="00BF63A2"/>
    <w:rsid w:val="00C0031D"/>
    <w:rsid w:val="00C03207"/>
    <w:rsid w:val="00C04547"/>
    <w:rsid w:val="00C11538"/>
    <w:rsid w:val="00C2175D"/>
    <w:rsid w:val="00C231F0"/>
    <w:rsid w:val="00C23F11"/>
    <w:rsid w:val="00C25164"/>
    <w:rsid w:val="00C26347"/>
    <w:rsid w:val="00C31097"/>
    <w:rsid w:val="00C34677"/>
    <w:rsid w:val="00C35E2B"/>
    <w:rsid w:val="00C364D9"/>
    <w:rsid w:val="00C42EE9"/>
    <w:rsid w:val="00C47BD2"/>
    <w:rsid w:val="00C50065"/>
    <w:rsid w:val="00C50DD3"/>
    <w:rsid w:val="00C63F5D"/>
    <w:rsid w:val="00C64201"/>
    <w:rsid w:val="00C64B19"/>
    <w:rsid w:val="00C65F17"/>
    <w:rsid w:val="00C7232D"/>
    <w:rsid w:val="00C752F4"/>
    <w:rsid w:val="00C75DD6"/>
    <w:rsid w:val="00C75FB3"/>
    <w:rsid w:val="00C76512"/>
    <w:rsid w:val="00C77724"/>
    <w:rsid w:val="00C77E65"/>
    <w:rsid w:val="00C830E1"/>
    <w:rsid w:val="00C83336"/>
    <w:rsid w:val="00C87AEA"/>
    <w:rsid w:val="00C94ACB"/>
    <w:rsid w:val="00C95D30"/>
    <w:rsid w:val="00CA160C"/>
    <w:rsid w:val="00CA1942"/>
    <w:rsid w:val="00CA1FE7"/>
    <w:rsid w:val="00CA330C"/>
    <w:rsid w:val="00CA418C"/>
    <w:rsid w:val="00CA4D28"/>
    <w:rsid w:val="00CB0865"/>
    <w:rsid w:val="00CB47DD"/>
    <w:rsid w:val="00CC5D6F"/>
    <w:rsid w:val="00CC76FD"/>
    <w:rsid w:val="00CD0616"/>
    <w:rsid w:val="00CD14B3"/>
    <w:rsid w:val="00CD4343"/>
    <w:rsid w:val="00CD5B9B"/>
    <w:rsid w:val="00CE1969"/>
    <w:rsid w:val="00CE3A35"/>
    <w:rsid w:val="00CE783C"/>
    <w:rsid w:val="00CF0191"/>
    <w:rsid w:val="00CF1350"/>
    <w:rsid w:val="00CF3048"/>
    <w:rsid w:val="00CF3F94"/>
    <w:rsid w:val="00CF4D41"/>
    <w:rsid w:val="00CF7A73"/>
    <w:rsid w:val="00D0108A"/>
    <w:rsid w:val="00D03FF8"/>
    <w:rsid w:val="00D10162"/>
    <w:rsid w:val="00D105C9"/>
    <w:rsid w:val="00D14305"/>
    <w:rsid w:val="00D147A6"/>
    <w:rsid w:val="00D22FAF"/>
    <w:rsid w:val="00D2301A"/>
    <w:rsid w:val="00D231CD"/>
    <w:rsid w:val="00D26D2B"/>
    <w:rsid w:val="00D27FE4"/>
    <w:rsid w:val="00D3087D"/>
    <w:rsid w:val="00D33E63"/>
    <w:rsid w:val="00D43922"/>
    <w:rsid w:val="00D53177"/>
    <w:rsid w:val="00D547B5"/>
    <w:rsid w:val="00D569C6"/>
    <w:rsid w:val="00D6230A"/>
    <w:rsid w:val="00D6367E"/>
    <w:rsid w:val="00D63915"/>
    <w:rsid w:val="00D65E9B"/>
    <w:rsid w:val="00D66E19"/>
    <w:rsid w:val="00D81153"/>
    <w:rsid w:val="00D827D1"/>
    <w:rsid w:val="00D8320C"/>
    <w:rsid w:val="00D85452"/>
    <w:rsid w:val="00D87C79"/>
    <w:rsid w:val="00D90329"/>
    <w:rsid w:val="00D92060"/>
    <w:rsid w:val="00D92817"/>
    <w:rsid w:val="00D933B9"/>
    <w:rsid w:val="00D96C39"/>
    <w:rsid w:val="00D97F14"/>
    <w:rsid w:val="00DA37E6"/>
    <w:rsid w:val="00DA48A4"/>
    <w:rsid w:val="00DA49A6"/>
    <w:rsid w:val="00DA7C48"/>
    <w:rsid w:val="00DB1B61"/>
    <w:rsid w:val="00DB5838"/>
    <w:rsid w:val="00DB5E72"/>
    <w:rsid w:val="00DB636D"/>
    <w:rsid w:val="00DB6884"/>
    <w:rsid w:val="00DC5603"/>
    <w:rsid w:val="00DD0125"/>
    <w:rsid w:val="00DD2B67"/>
    <w:rsid w:val="00DD4A2F"/>
    <w:rsid w:val="00DD4C54"/>
    <w:rsid w:val="00DD6DFE"/>
    <w:rsid w:val="00DE13A8"/>
    <w:rsid w:val="00DE6941"/>
    <w:rsid w:val="00DE7EAA"/>
    <w:rsid w:val="00DF0DB5"/>
    <w:rsid w:val="00DF207A"/>
    <w:rsid w:val="00DF29AB"/>
    <w:rsid w:val="00DF32F7"/>
    <w:rsid w:val="00DF5577"/>
    <w:rsid w:val="00DF67C9"/>
    <w:rsid w:val="00E02251"/>
    <w:rsid w:val="00E03A95"/>
    <w:rsid w:val="00E0404C"/>
    <w:rsid w:val="00E05A7E"/>
    <w:rsid w:val="00E07306"/>
    <w:rsid w:val="00E078E5"/>
    <w:rsid w:val="00E122D4"/>
    <w:rsid w:val="00E16754"/>
    <w:rsid w:val="00E16852"/>
    <w:rsid w:val="00E1751B"/>
    <w:rsid w:val="00E2173E"/>
    <w:rsid w:val="00E229B9"/>
    <w:rsid w:val="00E24B7F"/>
    <w:rsid w:val="00E24D41"/>
    <w:rsid w:val="00E25984"/>
    <w:rsid w:val="00E26222"/>
    <w:rsid w:val="00E30118"/>
    <w:rsid w:val="00E329F6"/>
    <w:rsid w:val="00E3553D"/>
    <w:rsid w:val="00E35DAC"/>
    <w:rsid w:val="00E36C23"/>
    <w:rsid w:val="00E37BA9"/>
    <w:rsid w:val="00E44248"/>
    <w:rsid w:val="00E45607"/>
    <w:rsid w:val="00E473EE"/>
    <w:rsid w:val="00E47ED7"/>
    <w:rsid w:val="00E503E8"/>
    <w:rsid w:val="00E517C5"/>
    <w:rsid w:val="00E5451E"/>
    <w:rsid w:val="00E6027E"/>
    <w:rsid w:val="00E612FE"/>
    <w:rsid w:val="00E63A1A"/>
    <w:rsid w:val="00E67CCD"/>
    <w:rsid w:val="00E701EF"/>
    <w:rsid w:val="00E70D1B"/>
    <w:rsid w:val="00E74E31"/>
    <w:rsid w:val="00E8038B"/>
    <w:rsid w:val="00E85B00"/>
    <w:rsid w:val="00E862C4"/>
    <w:rsid w:val="00E927AF"/>
    <w:rsid w:val="00E92C11"/>
    <w:rsid w:val="00E936D2"/>
    <w:rsid w:val="00E94D26"/>
    <w:rsid w:val="00E95BC6"/>
    <w:rsid w:val="00E9645B"/>
    <w:rsid w:val="00E965FC"/>
    <w:rsid w:val="00EA0079"/>
    <w:rsid w:val="00EA234D"/>
    <w:rsid w:val="00EA7EFB"/>
    <w:rsid w:val="00EC7169"/>
    <w:rsid w:val="00ED2470"/>
    <w:rsid w:val="00ED6145"/>
    <w:rsid w:val="00ED6850"/>
    <w:rsid w:val="00ED7FA0"/>
    <w:rsid w:val="00EE665E"/>
    <w:rsid w:val="00EE72BF"/>
    <w:rsid w:val="00EF2CB3"/>
    <w:rsid w:val="00EF74F5"/>
    <w:rsid w:val="00F00156"/>
    <w:rsid w:val="00F00920"/>
    <w:rsid w:val="00F02C4D"/>
    <w:rsid w:val="00F05BB3"/>
    <w:rsid w:val="00F05DF1"/>
    <w:rsid w:val="00F06988"/>
    <w:rsid w:val="00F06C53"/>
    <w:rsid w:val="00F13B5E"/>
    <w:rsid w:val="00F13E6C"/>
    <w:rsid w:val="00F170D9"/>
    <w:rsid w:val="00F2088D"/>
    <w:rsid w:val="00F20D81"/>
    <w:rsid w:val="00F219C1"/>
    <w:rsid w:val="00F21E7B"/>
    <w:rsid w:val="00F34B15"/>
    <w:rsid w:val="00F352AE"/>
    <w:rsid w:val="00F47044"/>
    <w:rsid w:val="00F503AB"/>
    <w:rsid w:val="00F5097E"/>
    <w:rsid w:val="00F51B5B"/>
    <w:rsid w:val="00F54825"/>
    <w:rsid w:val="00F56CAB"/>
    <w:rsid w:val="00F60750"/>
    <w:rsid w:val="00F64388"/>
    <w:rsid w:val="00F665D7"/>
    <w:rsid w:val="00F70182"/>
    <w:rsid w:val="00F7115A"/>
    <w:rsid w:val="00F84BC9"/>
    <w:rsid w:val="00F8658C"/>
    <w:rsid w:val="00F86946"/>
    <w:rsid w:val="00F91479"/>
    <w:rsid w:val="00F96BBD"/>
    <w:rsid w:val="00FA2D76"/>
    <w:rsid w:val="00FA6639"/>
    <w:rsid w:val="00FD42F9"/>
    <w:rsid w:val="00FD56A4"/>
    <w:rsid w:val="00FE2032"/>
    <w:rsid w:val="00FE375E"/>
    <w:rsid w:val="00FE4185"/>
    <w:rsid w:val="00FE7EC2"/>
    <w:rsid w:val="00FF414D"/>
    <w:rsid w:val="00FF5306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ED177C"/>
  <w15:chartTrackingRefBased/>
  <w15:docId w15:val="{38B65813-C8E6-4AAB-BE80-541170C9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SimSun" w:hAnsi="Palatino Linotype" w:cs="Tahoma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C6"/>
    <w:pPr>
      <w:spacing w:before="100" w:after="200" w:line="276" w:lineRule="auto"/>
    </w:pPr>
    <w:rPr>
      <w:sz w:val="22"/>
      <w:szCs w:val="21"/>
      <w:lang w:val="en-GB" w:eastAsia="ja-JP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/>
        <w:bottom w:val="single" w:sz="4" w:space="1" w:color="7A610D"/>
      </w:pBdr>
      <w:spacing w:before="240" w:after="240"/>
      <w:outlineLvl w:val="0"/>
    </w:pPr>
    <w:rPr>
      <w:rFonts w:ascii="Century Gothic" w:hAnsi="Century Gothic"/>
      <w:color w:val="7A610D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="Century Gothic" w:hAnsi="Century Gothic"/>
      <w:b/>
      <w:bCs/>
      <w:color w:val="536142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="Century Gothic" w:hAnsi="Century Gothic"/>
      <w:color w:val="52604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="Century Gothic" w:hAnsi="Century Gothic"/>
      <w:color w:val="536142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="Century Gothic" w:hAnsi="Century Gothic"/>
      <w:color w:val="53614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="Century Gothic" w:hAnsi="Century Gothic"/>
      <w:color w:val="526041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="Century Gothic" w:hAnsi="Century Gothic"/>
      <w:i/>
      <w:iCs/>
      <w:color w:val="526041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="Century Gothic" w:hAnsi="Century Gothic"/>
      <w:color w:val="272727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="Century Gothic" w:hAnsi="Century Gothic"/>
      <w:i/>
      <w:iCs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Pr>
      <w:color w:val="808080"/>
    </w:rPr>
  </w:style>
  <w:style w:type="character" w:styleId="IntenseEmphasis">
    <w:name w:val="Intense Emphasis"/>
    <w:uiPriority w:val="3"/>
    <w:unhideWhenUsed/>
    <w:qFormat/>
    <w:rsid w:val="000C4AFA"/>
    <w:rPr>
      <w:i/>
      <w:iCs/>
      <w:color w:val="935309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="Century Gothic" w:hAnsi="Century Gothic"/>
      <w:b/>
      <w:bCs/>
      <w:caps/>
      <w:sz w:val="72"/>
      <w:szCs w:val="72"/>
    </w:rPr>
  </w:style>
  <w:style w:type="table" w:styleId="ListTable6Colorful">
    <w:name w:val="List Table 6 Colorful"/>
    <w:basedOn w:val="TableNormal"/>
    <w:uiPriority w:val="51"/>
    <w:rsid w:val="00F13B5E"/>
    <w:pPr>
      <w:spacing w:after="100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="Century Gothic" w:hAnsi="Century Gothic"/>
      <w:color w:val="444D26"/>
      <w:sz w:val="32"/>
      <w:szCs w:val="32"/>
    </w:rPr>
  </w:style>
  <w:style w:type="character" w:customStyle="1" w:styleId="Heading4Char">
    <w:name w:val="Heading 4 Char"/>
    <w:link w:val="Heading4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shadow="1"/>
        <w:left w:val="single" w:sz="2" w:space="10" w:color="A5B592" w:shadow="1"/>
        <w:bottom w:val="single" w:sz="2" w:space="10" w:color="A5B592" w:shadow="1"/>
        <w:right w:val="single" w:sz="2" w:space="10" w:color="A5B592" w:shadow="1"/>
      </w:pBdr>
      <w:ind w:left="1152" w:right="1152"/>
    </w:pPr>
    <w:rPr>
      <w:i/>
      <w:iCs/>
      <w:color w:val="536142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CF0E9"/>
    </w:tcPr>
    <w:tblStylePr w:type="firstRow">
      <w:rPr>
        <w:b/>
        <w:bCs/>
      </w:rPr>
      <w:tblPr/>
      <w:tcPr>
        <w:shd w:val="clear" w:color="auto" w:fill="DAE1D3"/>
      </w:tcPr>
    </w:tblStylePr>
    <w:tblStylePr w:type="lastRow">
      <w:rPr>
        <w:b/>
        <w:bCs/>
        <w:color w:val="000000"/>
      </w:rPr>
      <w:tblPr/>
      <w:tcPr>
        <w:shd w:val="clear" w:color="auto" w:fill="DAE1D3"/>
      </w:tcPr>
    </w:tblStylePr>
    <w:tblStylePr w:type="firstCol">
      <w:rPr>
        <w:color w:val="FFFFFF"/>
      </w:rPr>
      <w:tblPr/>
      <w:tcPr>
        <w:shd w:val="clear" w:color="auto" w:fill="7C9163"/>
      </w:tcPr>
    </w:tblStylePr>
    <w:tblStylePr w:type="lastCol">
      <w:rPr>
        <w:color w:val="FFFFFF"/>
      </w:rPr>
      <w:tblPr/>
      <w:tcPr>
        <w:shd w:val="clear" w:color="auto" w:fill="7C9163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CECDA"/>
    </w:tcPr>
    <w:tblStylePr w:type="firstRow">
      <w:rPr>
        <w:b/>
        <w:bCs/>
      </w:rPr>
      <w:tblPr/>
      <w:tcPr>
        <w:shd w:val="clear" w:color="auto" w:fill="FADAB5"/>
      </w:tcPr>
    </w:tblStylePr>
    <w:tblStylePr w:type="lastRow">
      <w:rPr>
        <w:b/>
        <w:bCs/>
        <w:color w:val="000000"/>
      </w:rPr>
      <w:tblPr/>
      <w:tcPr>
        <w:shd w:val="clear" w:color="auto" w:fill="FADAB5"/>
      </w:tcPr>
    </w:tblStylePr>
    <w:tblStylePr w:type="firstCol">
      <w:rPr>
        <w:color w:val="FFFFFF"/>
      </w:rPr>
      <w:tblPr/>
      <w:tcPr>
        <w:shd w:val="clear" w:color="auto" w:fill="DC7D0E"/>
      </w:tcPr>
    </w:tblStylePr>
    <w:tblStylePr w:type="lastCol">
      <w:rPr>
        <w:color w:val="FFFFFF"/>
      </w:rPr>
      <w:tblPr/>
      <w:tcPr>
        <w:shd w:val="clear" w:color="auto" w:fill="DC7D0E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AF1D4"/>
    </w:tcPr>
    <w:tblStylePr w:type="firstRow">
      <w:rPr>
        <w:b/>
        <w:bCs/>
      </w:rPr>
      <w:tblPr/>
      <w:tcPr>
        <w:shd w:val="clear" w:color="auto" w:fill="F5E4A9"/>
      </w:tcPr>
    </w:tblStylePr>
    <w:tblStylePr w:type="lastRow">
      <w:rPr>
        <w:b/>
        <w:bCs/>
        <w:color w:val="000000"/>
      </w:rPr>
      <w:tblPr/>
      <w:tcPr>
        <w:shd w:val="clear" w:color="auto" w:fill="F5E4A9"/>
      </w:tcPr>
    </w:tblStylePr>
    <w:tblStylePr w:type="firstCol">
      <w:rPr>
        <w:color w:val="FFFFFF"/>
      </w:rPr>
      <w:tblPr/>
      <w:tcPr>
        <w:shd w:val="clear" w:color="auto" w:fill="B79214"/>
      </w:tcPr>
    </w:tblStylePr>
    <w:tblStylePr w:type="lastCol">
      <w:rPr>
        <w:color w:val="FFFFFF"/>
      </w:rPr>
      <w:tblPr/>
      <w:tcPr>
        <w:shd w:val="clear" w:color="auto" w:fill="B7921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5E9ED"/>
    </w:tcPr>
    <w:tblStylePr w:type="firstRow">
      <w:rPr>
        <w:b/>
        <w:bCs/>
      </w:rPr>
      <w:tblPr/>
      <w:tcPr>
        <w:shd w:val="clear" w:color="auto" w:fill="ECD3DB"/>
      </w:tcPr>
    </w:tblStylePr>
    <w:tblStylePr w:type="lastRow">
      <w:rPr>
        <w:b/>
        <w:bCs/>
        <w:color w:val="000000"/>
      </w:rPr>
      <w:tblPr/>
      <w:tcPr>
        <w:shd w:val="clear" w:color="auto" w:fill="ECD3DB"/>
      </w:tcPr>
    </w:tblStylePr>
    <w:tblStylePr w:type="firstCol">
      <w:rPr>
        <w:color w:val="FFFFFF"/>
      </w:rPr>
      <w:tblPr/>
      <w:tcPr>
        <w:shd w:val="clear" w:color="auto" w:fill="B55374"/>
      </w:tcPr>
    </w:tblStylePr>
    <w:tblStylePr w:type="lastCol">
      <w:rPr>
        <w:color w:val="FFFFFF"/>
      </w:rPr>
      <w:tblPr/>
      <w:tcPr>
        <w:shd w:val="clear" w:color="auto" w:fill="B55374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BE6F2"/>
    </w:tcPr>
    <w:tblStylePr w:type="firstRow">
      <w:rPr>
        <w:b/>
        <w:bCs/>
      </w:rPr>
      <w:tblPr/>
      <w:tcPr>
        <w:shd w:val="clear" w:color="auto" w:fill="D7CEE5"/>
      </w:tcPr>
    </w:tblStylePr>
    <w:tblStylePr w:type="lastRow">
      <w:rPr>
        <w:b/>
        <w:bCs/>
        <w:color w:val="000000"/>
      </w:rPr>
      <w:tblPr/>
      <w:tcPr>
        <w:shd w:val="clear" w:color="auto" w:fill="D7CEE5"/>
      </w:tcPr>
    </w:tblStylePr>
    <w:tblStylePr w:type="firstCol">
      <w:rPr>
        <w:color w:val="FFFFFF"/>
      </w:rPr>
      <w:tblPr/>
      <w:tcPr>
        <w:shd w:val="clear" w:color="auto" w:fill="7153A0"/>
      </w:tcPr>
    </w:tblStylePr>
    <w:tblStylePr w:type="lastCol">
      <w:rPr>
        <w:color w:val="FFFFFF"/>
      </w:rPr>
      <w:tblPr/>
      <w:tcPr>
        <w:shd w:val="clear" w:color="auto" w:fill="7153A0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EBF2"/>
    </w:tcPr>
    <w:tblStylePr w:type="firstRow">
      <w:rPr>
        <w:b/>
        <w:bCs/>
      </w:rPr>
      <w:tblPr/>
      <w:tcPr>
        <w:shd w:val="clear" w:color="auto" w:fill="CCD8E6"/>
      </w:tcPr>
    </w:tblStylePr>
    <w:tblStylePr w:type="lastRow">
      <w:rPr>
        <w:b/>
        <w:bCs/>
        <w:color w:val="000000"/>
      </w:rPr>
      <w:tblPr/>
      <w:tcPr>
        <w:shd w:val="clear" w:color="auto" w:fill="CCD8E6"/>
      </w:tcPr>
    </w:tblStylePr>
    <w:tblStylePr w:type="firstCol">
      <w:rPr>
        <w:color w:val="FFFFFF"/>
      </w:rPr>
      <w:tblPr/>
      <w:tcPr>
        <w:shd w:val="clear" w:color="auto" w:fill="4E74A2"/>
      </w:tcPr>
    </w:tblStylePr>
    <w:tblStylePr w:type="lastCol">
      <w:rPr>
        <w:color w:val="FFFFFF"/>
      </w:rPr>
      <w:tblPr/>
      <w:tcPr>
        <w:shd w:val="clear" w:color="auto" w:fill="4E74A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6F7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shd w:val="clear" w:color="auto" w:fill="ECF0E9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DF5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shd w:val="clear" w:color="auto" w:fill="FCECDA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CF8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BA607E"/>
      </w:tcPr>
    </w:tblStylePr>
    <w:tblStylePr w:type="lastRow">
      <w:rPr>
        <w:b/>
        <w:bCs/>
        <w:color w:val="BA607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shd w:val="clear" w:color="auto" w:fill="FAF1D4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AF4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39B16"/>
      </w:tcPr>
    </w:tblStylePr>
    <w:tblStylePr w:type="lastRow">
      <w:rPr>
        <w:b/>
        <w:bCs/>
        <w:color w:val="C39B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shd w:val="clear" w:color="auto" w:fill="F5E9ED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5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47CAD"/>
      </w:tcPr>
    </w:tblStylePr>
    <w:tblStylePr w:type="lastRow">
      <w:rPr>
        <w:b/>
        <w:bCs/>
        <w:color w:val="547CA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shd w:val="clear" w:color="auto" w:fill="EBE6F2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2F5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95AA9"/>
      </w:tcPr>
    </w:tblStylePr>
    <w:tblStylePr w:type="lastRow">
      <w:rPr>
        <w:b/>
        <w:bCs/>
        <w:color w:val="795AA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shd w:val="clear" w:color="auto" w:fill="E5EBF2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A5B592"/>
        <w:bottom w:val="single" w:sz="4" w:space="0" w:color="A5B592"/>
        <w:right w:val="single" w:sz="4" w:space="0" w:color="A5B592"/>
        <w:insideH w:val="single" w:sz="4" w:space="0" w:color="FFFFFF"/>
        <w:insideV w:val="single" w:sz="4" w:space="0" w:color="FFFFFF"/>
      </w:tblBorders>
    </w:tblPr>
    <w:tcPr>
      <w:shd w:val="clear" w:color="auto" w:fill="F6F7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744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744F"/>
          <w:insideV w:val="nil"/>
        </w:tcBorders>
        <w:shd w:val="clear" w:color="auto" w:fill="63744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2DAC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F3A447"/>
        <w:bottom w:val="single" w:sz="4" w:space="0" w:color="F3A447"/>
        <w:right w:val="single" w:sz="4" w:space="0" w:color="F3A447"/>
        <w:insideH w:val="single" w:sz="4" w:space="0" w:color="FFFFFF"/>
        <w:insideV w:val="single" w:sz="4" w:space="0" w:color="FFFFFF"/>
      </w:tblBorders>
    </w:tblPr>
    <w:tcPr>
      <w:shd w:val="clear" w:color="auto" w:fill="FDF5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0640B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0640B"/>
          <w:insideV w:val="nil"/>
        </w:tcBorders>
        <w:shd w:val="clear" w:color="auto" w:fill="B0640B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9D1A3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D092A7"/>
        <w:left w:val="single" w:sz="4" w:space="0" w:color="E7BC29"/>
        <w:bottom w:val="single" w:sz="4" w:space="0" w:color="E7BC29"/>
        <w:right w:val="single" w:sz="4" w:space="0" w:color="E7BC29"/>
        <w:insideH w:val="single" w:sz="4" w:space="0" w:color="FFFFFF"/>
        <w:insideV w:val="single" w:sz="4" w:space="0" w:color="FFFFFF"/>
      </w:tblBorders>
    </w:tblPr>
    <w:tcPr>
      <w:shd w:val="clear" w:color="auto" w:fill="FCF8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2741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27410"/>
          <w:insideV w:val="nil"/>
        </w:tcBorders>
        <w:shd w:val="clear" w:color="auto" w:fill="92741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3DD94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E7BC29"/>
        <w:left w:val="single" w:sz="4" w:space="0" w:color="D092A7"/>
        <w:bottom w:val="single" w:sz="4" w:space="0" w:color="D092A7"/>
        <w:right w:val="single" w:sz="4" w:space="0" w:color="D092A7"/>
        <w:insideH w:val="single" w:sz="4" w:space="0" w:color="FFFFFF"/>
        <w:insideV w:val="single" w:sz="4" w:space="0" w:color="FFFFFF"/>
      </w:tblBorders>
    </w:tblPr>
    <w:tcPr>
      <w:shd w:val="clear" w:color="auto" w:fill="FAF4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4405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4405C"/>
          <w:insideV w:val="nil"/>
        </w:tcBorders>
        <w:shd w:val="clear" w:color="auto" w:fill="94405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7C8D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809EC2"/>
        <w:left w:val="single" w:sz="4" w:space="0" w:color="9C85C0"/>
        <w:bottom w:val="single" w:sz="4" w:space="0" w:color="9C85C0"/>
        <w:right w:val="single" w:sz="4" w:space="0" w:color="9C85C0"/>
        <w:insideH w:val="single" w:sz="4" w:space="0" w:color="FFFFFF"/>
        <w:insideV w:val="single" w:sz="4" w:space="0" w:color="FFFFFF"/>
      </w:tblBorders>
    </w:tblPr>
    <w:tcPr>
      <w:shd w:val="clear" w:color="auto" w:fill="F5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A428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A4280"/>
          <w:insideV w:val="nil"/>
        </w:tcBorders>
        <w:shd w:val="clear" w:color="auto" w:fill="5A428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CDC2D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9C85C0"/>
        <w:left w:val="single" w:sz="4" w:space="0" w:color="809EC2"/>
        <w:bottom w:val="single" w:sz="4" w:space="0" w:color="809EC2"/>
        <w:right w:val="single" w:sz="4" w:space="0" w:color="809EC2"/>
        <w:insideH w:val="single" w:sz="4" w:space="0" w:color="FFFFFF"/>
        <w:insideV w:val="single" w:sz="4" w:space="0" w:color="FFFFFF"/>
      </w:tblBorders>
    </w:tblPr>
    <w:tcPr>
      <w:shd w:val="clear" w:color="auto" w:fill="F2F5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E5D8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E5D82"/>
          <w:insideV w:val="nil"/>
        </w:tcBorders>
        <w:shd w:val="clear" w:color="auto" w:fill="3E5D8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BFCEE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A5B59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604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C9163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F3A4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25309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DC7D0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E7BC2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9610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7921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D092A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A354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5537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9C85C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B376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153A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809EC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44D6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E74A2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link w:val="E-mailSignature"/>
    <w:uiPriority w:val="99"/>
    <w:semiHidden/>
    <w:rsid w:val="00F64388"/>
    <w:rPr>
      <w:szCs w:val="21"/>
    </w:rPr>
  </w:style>
  <w:style w:type="character" w:styleId="Emphasis">
    <w:name w:val="Emphasis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="Century Gothic" w:hAnsi="Century Gothic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="Century Gothic" w:hAnsi="Century Gothic"/>
      <w:szCs w:val="20"/>
    </w:rPr>
  </w:style>
  <w:style w:type="character" w:styleId="FollowedHyperlink">
    <w:name w:val="FollowedHyperlink"/>
    <w:uiPriority w:val="99"/>
    <w:semiHidden/>
    <w:unhideWhenUsed/>
    <w:rsid w:val="00F64388"/>
    <w:rPr>
      <w:color w:val="7F6F6F"/>
      <w:u w:val="single"/>
    </w:rPr>
  </w:style>
  <w:style w:type="character" w:styleId="FootnoteReference">
    <w:name w:val="footnote reference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AE1D3"/>
        <w:left w:val="single" w:sz="4" w:space="0" w:color="DAE1D3"/>
        <w:bottom w:val="single" w:sz="4" w:space="0" w:color="DAE1D3"/>
        <w:right w:val="single" w:sz="4" w:space="0" w:color="DAE1D3"/>
        <w:insideH w:val="single" w:sz="4" w:space="0" w:color="DAE1D3"/>
        <w:insideV w:val="single" w:sz="4" w:space="0" w:color="DAE1D3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ADAB5"/>
        <w:left w:val="single" w:sz="4" w:space="0" w:color="FADAB5"/>
        <w:bottom w:val="single" w:sz="4" w:space="0" w:color="FADAB5"/>
        <w:right w:val="single" w:sz="4" w:space="0" w:color="FADAB5"/>
        <w:insideH w:val="single" w:sz="4" w:space="0" w:color="FADAB5"/>
        <w:insideV w:val="single" w:sz="4" w:space="0" w:color="FADAB5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5E4A9"/>
        <w:left w:val="single" w:sz="4" w:space="0" w:color="F5E4A9"/>
        <w:bottom w:val="single" w:sz="4" w:space="0" w:color="F5E4A9"/>
        <w:right w:val="single" w:sz="4" w:space="0" w:color="F5E4A9"/>
        <w:insideH w:val="single" w:sz="4" w:space="0" w:color="F5E4A9"/>
        <w:insideV w:val="single" w:sz="4" w:space="0" w:color="F5E4A9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ECD3DB"/>
        <w:left w:val="single" w:sz="4" w:space="0" w:color="ECD3DB"/>
        <w:bottom w:val="single" w:sz="4" w:space="0" w:color="ECD3DB"/>
        <w:right w:val="single" w:sz="4" w:space="0" w:color="ECD3DB"/>
        <w:insideH w:val="single" w:sz="4" w:space="0" w:color="ECD3DB"/>
        <w:insideV w:val="single" w:sz="4" w:space="0" w:color="ECD3DB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7CEE5"/>
        <w:left w:val="single" w:sz="4" w:space="0" w:color="D7CEE5"/>
        <w:bottom w:val="single" w:sz="4" w:space="0" w:color="D7CEE5"/>
        <w:right w:val="single" w:sz="4" w:space="0" w:color="D7CEE5"/>
        <w:insideH w:val="single" w:sz="4" w:space="0" w:color="D7CEE5"/>
        <w:insideV w:val="single" w:sz="4" w:space="0" w:color="D7CEE5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CCD8E6"/>
        <w:left w:val="single" w:sz="4" w:space="0" w:color="CCD8E6"/>
        <w:bottom w:val="single" w:sz="4" w:space="0" w:color="CCD8E6"/>
        <w:right w:val="single" w:sz="4" w:space="0" w:color="CCD8E6"/>
        <w:insideH w:val="single" w:sz="4" w:space="0" w:color="CCD8E6"/>
        <w:insideV w:val="single" w:sz="4" w:space="0" w:color="CCD8E6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-Accent1">
    <w:name w:val="Grid Table 2 Accent 1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8D2BD"/>
        <w:bottom w:val="single" w:sz="2" w:space="0" w:color="C8D2BD"/>
        <w:insideH w:val="single" w:sz="2" w:space="0" w:color="C8D2BD"/>
        <w:insideV w:val="single" w:sz="2" w:space="0" w:color="C8D2B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8D2B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2-Accent2">
    <w:name w:val="Grid Table 2 Accent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7C890"/>
        <w:bottom w:val="single" w:sz="2" w:space="0" w:color="F7C890"/>
        <w:insideH w:val="single" w:sz="2" w:space="0" w:color="F7C890"/>
        <w:insideV w:val="single" w:sz="2" w:space="0" w:color="F7C89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7C89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2-Accent3">
    <w:name w:val="Grid Table 2 Accent 3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0D67E"/>
        <w:bottom w:val="single" w:sz="2" w:space="0" w:color="F0D67E"/>
        <w:insideH w:val="single" w:sz="2" w:space="0" w:color="F0D67E"/>
        <w:insideV w:val="single" w:sz="2" w:space="0" w:color="F0D67E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0D67E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2-Accent4">
    <w:name w:val="Grid Table 2 Accent 4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E2BDCA"/>
        <w:bottom w:val="single" w:sz="2" w:space="0" w:color="E2BDCA"/>
        <w:insideH w:val="single" w:sz="2" w:space="0" w:color="E2BDCA"/>
        <w:insideV w:val="single" w:sz="2" w:space="0" w:color="E2BDC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2BDC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2-Accent5">
    <w:name w:val="Grid Table 2 Accent 5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3B5D9"/>
        <w:bottom w:val="single" w:sz="2" w:space="0" w:color="C3B5D9"/>
        <w:insideH w:val="single" w:sz="2" w:space="0" w:color="C3B5D9"/>
        <w:insideV w:val="single" w:sz="2" w:space="0" w:color="C3B5D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3B5D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2-Accent6">
    <w:name w:val="Grid Table 2 Accent 6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B2C4DA"/>
        <w:bottom w:val="single" w:sz="2" w:space="0" w:color="B2C4DA"/>
        <w:insideH w:val="single" w:sz="2" w:space="0" w:color="B2C4DA"/>
        <w:insideV w:val="single" w:sz="2" w:space="0" w:color="B2C4D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C4D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3">
    <w:name w:val="Grid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table" w:styleId="GridTable4">
    <w:name w:val="Grid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-Accent1">
    <w:name w:val="Grid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4-Accent2">
    <w:name w:val="Grid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4-Accent3">
    <w:name w:val="Grid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4-Accent4">
    <w:name w:val="Grid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4-Accent5">
    <w:name w:val="Grid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4-Accent6">
    <w:name w:val="Grid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5Dark">
    <w:name w:val="Grid Table 5 Dark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ridTable5Dark-Accent1">
    <w:name w:val="Grid Table 5 Dark Accent 1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CF0E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B592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AE1D3"/>
      </w:tcPr>
    </w:tblStylePr>
  </w:style>
  <w:style w:type="table" w:styleId="GridTable5Dark-Accent2">
    <w:name w:val="Grid Table 5 Dark Accent 2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CEC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3A447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ADAB5"/>
      </w:tcPr>
    </w:tblStylePr>
  </w:style>
  <w:style w:type="table" w:styleId="GridTable5Dark-Accent3">
    <w:name w:val="Grid Table 5 Dark Accent 3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AF1D4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7BC29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5E4A9"/>
      </w:tcPr>
    </w:tblStylePr>
  </w:style>
  <w:style w:type="table" w:styleId="GridTable5Dark-Accent4">
    <w:name w:val="Grid Table 5 Dark Accent 4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5E9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092A7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CD3DB"/>
      </w:tcPr>
    </w:tblStylePr>
  </w:style>
  <w:style w:type="table" w:styleId="GridTable5Dark-Accent5">
    <w:name w:val="Grid Table 5 Dark Accent 5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BE6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C85C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D7CEE5"/>
      </w:tcPr>
    </w:tblStylePr>
  </w:style>
  <w:style w:type="table" w:styleId="GridTable5Dark-Accent6">
    <w:name w:val="Grid Table 5 Dark Accent 6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B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9EC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CCD8E6"/>
      </w:tcPr>
    </w:tblStylePr>
  </w:style>
  <w:style w:type="table" w:styleId="GridTable6Colorful">
    <w:name w:val="Grid Table 6 Colorful"/>
    <w:basedOn w:val="TableNormal"/>
    <w:uiPriority w:val="51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-Accent1">
    <w:name w:val="Grid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6Colorful-Accent2">
    <w:name w:val="Grid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6Colorful-Accent3">
    <w:name w:val="Grid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6Colorful-Accent4">
    <w:name w:val="Grid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6Colorful-Accent5">
    <w:name w:val="Grid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6Colorful-Accent6">
    <w:name w:val="Grid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7Colorful">
    <w:name w:val="Grid Table 7 Colorful"/>
    <w:basedOn w:val="TableNormal"/>
    <w:uiPriority w:val="52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character" w:customStyle="1" w:styleId="Heading5Char">
    <w:name w:val="Heading 5 Char"/>
    <w:link w:val="Heading5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character" w:customStyle="1" w:styleId="Heading6Char">
    <w:name w:val="Heading 6 Char"/>
    <w:link w:val="Heading6"/>
    <w:uiPriority w:val="4"/>
    <w:semiHidden/>
    <w:rsid w:val="00CA1942"/>
    <w:rPr>
      <w:rFonts w:ascii="Century Gothic" w:eastAsia="SimSun" w:hAnsi="Century Gothic" w:cs="Tahoma"/>
      <w:color w:val="526041"/>
      <w:szCs w:val="21"/>
    </w:rPr>
  </w:style>
  <w:style w:type="character" w:customStyle="1" w:styleId="Heading7Char">
    <w:name w:val="Heading 7 Char"/>
    <w:link w:val="Heading7"/>
    <w:uiPriority w:val="4"/>
    <w:semiHidden/>
    <w:rsid w:val="00CA1942"/>
    <w:rPr>
      <w:rFonts w:ascii="Century Gothic" w:eastAsia="SimSun" w:hAnsi="Century Gothic" w:cs="Tahoma"/>
      <w:i/>
      <w:iCs/>
      <w:color w:val="526041"/>
      <w:szCs w:val="21"/>
    </w:rPr>
  </w:style>
  <w:style w:type="character" w:customStyle="1" w:styleId="Heading8Char">
    <w:name w:val="Heading 8 Char"/>
    <w:link w:val="Heading8"/>
    <w:uiPriority w:val="4"/>
    <w:semiHidden/>
    <w:rsid w:val="00CA1942"/>
    <w:rPr>
      <w:rFonts w:ascii="Century Gothic" w:eastAsia="SimSun" w:hAnsi="Century Gothic" w:cs="Tahoma"/>
      <w:color w:val="272727"/>
      <w:szCs w:val="21"/>
    </w:rPr>
  </w:style>
  <w:style w:type="character" w:customStyle="1" w:styleId="Heading9Char">
    <w:name w:val="Heading 9 Char"/>
    <w:link w:val="Heading9"/>
    <w:uiPriority w:val="4"/>
    <w:semiHidden/>
    <w:rsid w:val="00CA1942"/>
    <w:rPr>
      <w:rFonts w:ascii="Century Gothic" w:eastAsia="SimSun" w:hAnsi="Century Gothic" w:cs="Tahoma"/>
      <w:i/>
      <w:iCs/>
      <w:color w:val="272727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uiPriority w:val="99"/>
    <w:semiHidden/>
    <w:unhideWhenUsed/>
    <w:rsid w:val="00F64388"/>
    <w:rPr>
      <w:i/>
      <w:iCs/>
    </w:rPr>
  </w:style>
  <w:style w:type="character" w:styleId="HTMLCode">
    <w:name w:val="HTML Code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uiPriority w:val="99"/>
    <w:semiHidden/>
    <w:unhideWhenUsed/>
    <w:rsid w:val="00F64388"/>
    <w:rPr>
      <w:i/>
      <w:iCs/>
    </w:rPr>
  </w:style>
  <w:style w:type="character" w:styleId="HTMLKeyboard">
    <w:name w:val="HTML Keyboard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uiPriority w:val="99"/>
    <w:semiHidden/>
    <w:unhideWhenUsed/>
    <w:rsid w:val="00F64388"/>
    <w:rPr>
      <w:i/>
      <w:iCs/>
    </w:rPr>
  </w:style>
  <w:style w:type="character" w:styleId="Hyperlink">
    <w:name w:val="Hyperlink"/>
    <w:uiPriority w:val="99"/>
    <w:semiHidden/>
    <w:unhideWhenUsed/>
    <w:rsid w:val="00F64388"/>
    <w:rPr>
      <w:color w:val="8E58B6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="Century Gothic" w:hAnsi="Century Gothic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/>
        <w:bottom w:val="single" w:sz="4" w:space="10" w:color="A5B592"/>
      </w:pBdr>
      <w:spacing w:before="360" w:after="360"/>
      <w:ind w:left="864" w:right="864"/>
      <w:jc w:val="center"/>
    </w:pPr>
    <w:rPr>
      <w:i/>
      <w:iCs/>
      <w:color w:val="536142"/>
    </w:rPr>
  </w:style>
  <w:style w:type="character" w:customStyle="1" w:styleId="IntenseQuoteChar">
    <w:name w:val="Intense Quote Char"/>
    <w:link w:val="IntenseQuote"/>
    <w:uiPriority w:val="30"/>
    <w:semiHidden/>
    <w:rsid w:val="00217FA0"/>
    <w:rPr>
      <w:i/>
      <w:iCs/>
      <w:color w:val="536142"/>
      <w:szCs w:val="21"/>
    </w:rPr>
  </w:style>
  <w:style w:type="character" w:styleId="IntenseReference">
    <w:name w:val="Intense Reference"/>
    <w:uiPriority w:val="32"/>
    <w:semiHidden/>
    <w:unhideWhenUsed/>
    <w:qFormat/>
    <w:rsid w:val="00217FA0"/>
    <w:rPr>
      <w:b/>
      <w:bCs/>
      <w:caps w:val="0"/>
      <w:smallCaps/>
      <w:color w:val="536142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1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  <w:shd w:val="clear" w:color="auto" w:fill="E8ECE4"/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  <w:shd w:val="clear" w:color="auto" w:fill="E8ECE4"/>
      </w:tcPr>
    </w:tblStylePr>
    <w:tblStylePr w:type="band2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1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  <w:shd w:val="clear" w:color="auto" w:fill="F9EEC9"/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  <w:shd w:val="clear" w:color="auto" w:fill="F9EEC9"/>
      </w:tcPr>
    </w:tblStylePr>
    <w:tblStylePr w:type="band2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1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  <w:shd w:val="clear" w:color="auto" w:fill="F3E3E9"/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  <w:shd w:val="clear" w:color="auto" w:fill="F3E3E9"/>
      </w:tcPr>
    </w:tblStylePr>
    <w:tblStylePr w:type="band2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1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  <w:shd w:val="clear" w:color="auto" w:fill="E6E0EF"/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  <w:shd w:val="clear" w:color="auto" w:fill="E6E0EF"/>
      </w:tcPr>
    </w:tblStylePr>
    <w:tblStylePr w:type="band2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1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  <w:shd w:val="clear" w:color="auto" w:fill="DFE6F0"/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  <w:shd w:val="clear" w:color="auto" w:fill="DFE6F0"/>
      </w:tcPr>
    </w:tblStylePr>
    <w:tblStylePr w:type="band2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rPr>
      <w:color w:val="7C9163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rPr>
      <w:color w:val="B79214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rPr>
      <w:color w:val="B55374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rPr>
      <w:color w:val="7153A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rPr>
      <w:color w:val="4E74A2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1Light-Accent2">
    <w:name w:val="List Table 1 Light Accent 2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1Light-Accent3">
    <w:name w:val="List Table 1 Light Accent 3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1Light-Accent4">
    <w:name w:val="List Table 1 Light Accent 4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1Light-Accent5">
    <w:name w:val="List Table 1 Light Accent 5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1Light-Accent6">
    <w:name w:val="List Table 1 Light Accent 6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2">
    <w:name w:val="List Table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-Accent1">
    <w:name w:val="List Table 2 Accent 1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8D2BD"/>
        <w:bottom w:val="single" w:sz="4" w:space="0" w:color="C8D2BD"/>
        <w:insideH w:val="single" w:sz="4" w:space="0" w:color="C8D2B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2-Accent2">
    <w:name w:val="List Table 2 Accent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7C890"/>
        <w:bottom w:val="single" w:sz="4" w:space="0" w:color="F7C890"/>
        <w:insideH w:val="single" w:sz="4" w:space="0" w:color="F7C89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2-Accent3">
    <w:name w:val="List Table 2 Accent 3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0D67E"/>
        <w:bottom w:val="single" w:sz="4" w:space="0" w:color="F0D67E"/>
        <w:insideH w:val="single" w:sz="4" w:space="0" w:color="F0D67E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2-Accent4">
    <w:name w:val="List Table 2 Accent 4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E2BDCA"/>
        <w:bottom w:val="single" w:sz="4" w:space="0" w:color="E2BDCA"/>
        <w:insideH w:val="single" w:sz="4" w:space="0" w:color="E2BDC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2-Accent5">
    <w:name w:val="List Table 2 Accent 5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3B5D9"/>
        <w:bottom w:val="single" w:sz="4" w:space="0" w:color="C3B5D9"/>
        <w:insideH w:val="single" w:sz="4" w:space="0" w:color="C3B5D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2-Accent6">
    <w:name w:val="List Table 2 Accent 6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B2C4DA"/>
        <w:bottom w:val="single" w:sz="4" w:space="0" w:color="B2C4DA"/>
        <w:insideH w:val="single" w:sz="4" w:space="0" w:color="B2C4D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3">
    <w:name w:val="List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A5B592"/>
        <w:left w:val="single" w:sz="4" w:space="0" w:color="A5B592"/>
        <w:bottom w:val="single" w:sz="4" w:space="0" w:color="A5B592"/>
        <w:right w:val="single" w:sz="4" w:space="0" w:color="A5B592"/>
      </w:tblBorders>
    </w:tblPr>
    <w:tblStylePr w:type="firstRow">
      <w:rPr>
        <w:b/>
        <w:bCs/>
        <w:color w:val="FFFFFF"/>
      </w:rPr>
      <w:tblPr/>
      <w:tcPr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B592"/>
          <w:right w:val="single" w:sz="4" w:space="0" w:color="A5B592"/>
        </w:tcBorders>
      </w:tcPr>
    </w:tblStylePr>
    <w:tblStylePr w:type="band1Horz">
      <w:tblPr/>
      <w:tcPr>
        <w:tcBorders>
          <w:top w:val="single" w:sz="4" w:space="0" w:color="A5B592"/>
          <w:bottom w:val="single" w:sz="4" w:space="0" w:color="A5B59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/>
          <w:left w:val="nil"/>
        </w:tcBorders>
      </w:tcPr>
    </w:tblStylePr>
    <w:tblStylePr w:type="swCell">
      <w:tblPr/>
      <w:tcPr>
        <w:tcBorders>
          <w:top w:val="double" w:sz="4" w:space="0" w:color="A5B592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7BC29"/>
        <w:left w:val="single" w:sz="4" w:space="0" w:color="E7BC29"/>
        <w:bottom w:val="single" w:sz="4" w:space="0" w:color="E7BC29"/>
        <w:right w:val="single" w:sz="4" w:space="0" w:color="E7BC29"/>
      </w:tblBorders>
    </w:tblPr>
    <w:tblStylePr w:type="firstRow">
      <w:rPr>
        <w:b/>
        <w:bCs/>
        <w:color w:val="FFFFFF"/>
      </w:rPr>
      <w:tblPr/>
      <w:tcPr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7BC29"/>
          <w:right w:val="single" w:sz="4" w:space="0" w:color="E7BC29"/>
        </w:tcBorders>
      </w:tcPr>
    </w:tblStylePr>
    <w:tblStylePr w:type="band1Horz">
      <w:tblPr/>
      <w:tcPr>
        <w:tcBorders>
          <w:top w:val="single" w:sz="4" w:space="0" w:color="E7BC29"/>
          <w:bottom w:val="single" w:sz="4" w:space="0" w:color="E7BC2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/>
          <w:left w:val="nil"/>
        </w:tcBorders>
      </w:tcPr>
    </w:tblStylePr>
    <w:tblStylePr w:type="swCell">
      <w:tblPr/>
      <w:tcPr>
        <w:tcBorders>
          <w:top w:val="double" w:sz="4" w:space="0" w:color="E7BC29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D092A7"/>
        <w:left w:val="single" w:sz="4" w:space="0" w:color="D092A7"/>
        <w:bottom w:val="single" w:sz="4" w:space="0" w:color="D092A7"/>
        <w:right w:val="single" w:sz="4" w:space="0" w:color="D092A7"/>
      </w:tblBorders>
    </w:tblPr>
    <w:tblStylePr w:type="firstRow">
      <w:rPr>
        <w:b/>
        <w:bCs/>
        <w:color w:val="FFFFFF"/>
      </w:rPr>
      <w:tblPr/>
      <w:tcPr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D092A7"/>
          <w:right w:val="single" w:sz="4" w:space="0" w:color="D092A7"/>
        </w:tcBorders>
      </w:tcPr>
    </w:tblStylePr>
    <w:tblStylePr w:type="band1Horz">
      <w:tblPr/>
      <w:tcPr>
        <w:tcBorders>
          <w:top w:val="single" w:sz="4" w:space="0" w:color="D092A7"/>
          <w:bottom w:val="single" w:sz="4" w:space="0" w:color="D092A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/>
          <w:left w:val="nil"/>
        </w:tcBorders>
      </w:tcPr>
    </w:tblStylePr>
    <w:tblStylePr w:type="swCell">
      <w:tblPr/>
      <w:tcPr>
        <w:tcBorders>
          <w:top w:val="double" w:sz="4" w:space="0" w:color="D092A7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9C85C0"/>
        <w:left w:val="single" w:sz="4" w:space="0" w:color="9C85C0"/>
        <w:bottom w:val="single" w:sz="4" w:space="0" w:color="9C85C0"/>
        <w:right w:val="single" w:sz="4" w:space="0" w:color="9C85C0"/>
      </w:tblBorders>
    </w:tblPr>
    <w:tblStylePr w:type="firstRow">
      <w:rPr>
        <w:b/>
        <w:bCs/>
        <w:color w:val="FFFFFF"/>
      </w:rPr>
      <w:tblPr/>
      <w:tcPr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C85C0"/>
          <w:right w:val="single" w:sz="4" w:space="0" w:color="9C85C0"/>
        </w:tcBorders>
      </w:tcPr>
    </w:tblStylePr>
    <w:tblStylePr w:type="band1Horz">
      <w:tblPr/>
      <w:tcPr>
        <w:tcBorders>
          <w:top w:val="single" w:sz="4" w:space="0" w:color="9C85C0"/>
          <w:bottom w:val="single" w:sz="4" w:space="0" w:color="9C85C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/>
          <w:left w:val="nil"/>
        </w:tcBorders>
      </w:tcPr>
    </w:tblStylePr>
    <w:tblStylePr w:type="swCell">
      <w:tblPr/>
      <w:tcPr>
        <w:tcBorders>
          <w:top w:val="double" w:sz="4" w:space="0" w:color="9C85C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809EC2"/>
        <w:left w:val="single" w:sz="4" w:space="0" w:color="809EC2"/>
        <w:bottom w:val="single" w:sz="4" w:space="0" w:color="809EC2"/>
        <w:right w:val="single" w:sz="4" w:space="0" w:color="809EC2"/>
      </w:tblBorders>
    </w:tblPr>
    <w:tblStylePr w:type="firstRow">
      <w:rPr>
        <w:b/>
        <w:bCs/>
        <w:color w:val="FFFFFF"/>
      </w:rPr>
      <w:tblPr/>
      <w:tcPr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9EC2"/>
          <w:right w:val="single" w:sz="4" w:space="0" w:color="809EC2"/>
        </w:tcBorders>
      </w:tcPr>
    </w:tblStylePr>
    <w:tblStylePr w:type="band1Horz">
      <w:tblPr/>
      <w:tcPr>
        <w:tcBorders>
          <w:top w:val="single" w:sz="4" w:space="0" w:color="809EC2"/>
          <w:bottom w:val="single" w:sz="4" w:space="0" w:color="809EC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/>
          <w:left w:val="nil"/>
        </w:tcBorders>
      </w:tcPr>
    </w:tblStylePr>
    <w:tblStylePr w:type="swCell">
      <w:tblPr/>
      <w:tcPr>
        <w:tcBorders>
          <w:top w:val="double" w:sz="4" w:space="0" w:color="809EC2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-Accent1">
    <w:name w:val="List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4-Accent2">
    <w:name w:val="List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4-Accent3">
    <w:name w:val="List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4-Accent4">
    <w:name w:val="List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4-Accent5">
    <w:name w:val="List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4-Accent6">
    <w:name w:val="List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5Dark">
    <w:name w:val="List Table 5 Dark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tblBorders>
    </w:tblPr>
    <w:tcPr>
      <w:shd w:val="clear" w:color="auto" w:fill="A5B59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F3A447"/>
        <w:left w:val="single" w:sz="24" w:space="0" w:color="F3A447"/>
        <w:bottom w:val="single" w:sz="24" w:space="0" w:color="F3A447"/>
        <w:right w:val="single" w:sz="24" w:space="0" w:color="F3A447"/>
      </w:tblBorders>
    </w:tblPr>
    <w:tcPr>
      <w:shd w:val="clear" w:color="auto" w:fill="F3A4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E7BC29"/>
        <w:left w:val="single" w:sz="24" w:space="0" w:color="E7BC29"/>
        <w:bottom w:val="single" w:sz="24" w:space="0" w:color="E7BC29"/>
        <w:right w:val="single" w:sz="24" w:space="0" w:color="E7BC29"/>
      </w:tblBorders>
    </w:tblPr>
    <w:tcPr>
      <w:shd w:val="clear" w:color="auto" w:fill="E7BC2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D092A7"/>
        <w:left w:val="single" w:sz="24" w:space="0" w:color="D092A7"/>
        <w:bottom w:val="single" w:sz="24" w:space="0" w:color="D092A7"/>
        <w:right w:val="single" w:sz="24" w:space="0" w:color="D092A7"/>
      </w:tblBorders>
    </w:tblPr>
    <w:tcPr>
      <w:shd w:val="clear" w:color="auto" w:fill="D092A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9C85C0"/>
        <w:left w:val="single" w:sz="24" w:space="0" w:color="9C85C0"/>
        <w:bottom w:val="single" w:sz="24" w:space="0" w:color="9C85C0"/>
        <w:right w:val="single" w:sz="24" w:space="0" w:color="9C85C0"/>
      </w:tblBorders>
    </w:tblPr>
    <w:tcPr>
      <w:shd w:val="clear" w:color="auto" w:fill="9C85C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809EC2"/>
        <w:left w:val="single" w:sz="24" w:space="0" w:color="809EC2"/>
        <w:bottom w:val="single" w:sz="24" w:space="0" w:color="809EC2"/>
        <w:right w:val="single" w:sz="24" w:space="0" w:color="809EC2"/>
      </w:tblBorders>
    </w:tblPr>
    <w:tcPr>
      <w:shd w:val="clear" w:color="auto" w:fill="809EC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A5B592"/>
        <w:bottom w:val="single" w:sz="4" w:space="0" w:color="A5B592"/>
      </w:tblBorders>
    </w:tblPr>
    <w:tblStylePr w:type="firstRow">
      <w:rPr>
        <w:b/>
        <w:bCs/>
      </w:rPr>
      <w:tblPr/>
      <w:tcPr>
        <w:tcBorders>
          <w:bottom w:val="single" w:sz="4" w:space="0" w:color="A5B592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6Colorful-Accent2">
    <w:name w:val="List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3A447"/>
        <w:bottom w:val="single" w:sz="4" w:space="0" w:color="F3A447"/>
      </w:tblBorders>
    </w:tblPr>
    <w:tblStylePr w:type="firstRow">
      <w:rPr>
        <w:b/>
        <w:bCs/>
      </w:rPr>
      <w:tblPr/>
      <w:tcPr>
        <w:tcBorders>
          <w:bottom w:val="single" w:sz="4" w:space="0" w:color="F3A447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6Colorful-Accent3">
    <w:name w:val="List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E7BC29"/>
        <w:bottom w:val="single" w:sz="4" w:space="0" w:color="E7BC29"/>
      </w:tblBorders>
    </w:tblPr>
    <w:tblStylePr w:type="firstRow">
      <w:rPr>
        <w:b/>
        <w:bCs/>
      </w:rPr>
      <w:tblPr/>
      <w:tcPr>
        <w:tcBorders>
          <w:bottom w:val="single" w:sz="4" w:space="0" w:color="E7BC29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6Colorful-Accent4">
    <w:name w:val="List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D092A7"/>
        <w:bottom w:val="single" w:sz="4" w:space="0" w:color="D092A7"/>
      </w:tblBorders>
    </w:tblPr>
    <w:tblStylePr w:type="firstRow">
      <w:rPr>
        <w:b/>
        <w:bCs/>
      </w:rPr>
      <w:tblPr/>
      <w:tcPr>
        <w:tcBorders>
          <w:bottom w:val="single" w:sz="4" w:space="0" w:color="D092A7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6Colorful-Accent5">
    <w:name w:val="List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9C85C0"/>
        <w:bottom w:val="single" w:sz="4" w:space="0" w:color="9C85C0"/>
      </w:tblBorders>
    </w:tblPr>
    <w:tblStylePr w:type="firstRow">
      <w:rPr>
        <w:b/>
        <w:bCs/>
      </w:rPr>
      <w:tblPr/>
      <w:tcPr>
        <w:tcBorders>
          <w:bottom w:val="single" w:sz="4" w:space="0" w:color="9C85C0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6Colorful-Accent6">
    <w:name w:val="List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809EC2"/>
        <w:bottom w:val="single" w:sz="4" w:space="0" w:color="809EC2"/>
      </w:tblBorders>
    </w:tblPr>
    <w:tblStylePr w:type="firstRow">
      <w:rPr>
        <w:b/>
        <w:bCs/>
      </w:rPr>
      <w:tblPr/>
      <w:tcPr>
        <w:tcBorders>
          <w:bottom w:val="single" w:sz="4" w:space="0" w:color="809EC2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7Colorful">
    <w:name w:val="List Table 7 Colorful"/>
    <w:basedOn w:val="TableNormal"/>
    <w:uiPriority w:val="52"/>
    <w:rsid w:val="00F64388"/>
    <w:rPr>
      <w:color w:val="00000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A5B59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A5B59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A5B59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A5B592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F3A44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F3A44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F3A44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F3A447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E7BC29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E7BC29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E7BC29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E7BC29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D092A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D092A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D092A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D092A7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9C85C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9C85C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9C85C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9C85C0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809EC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809EC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809EC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809EC2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00"/>
    </w:pPr>
    <w:rPr>
      <w:rFonts w:ascii="Consolas" w:hAnsi="Consolas"/>
      <w:sz w:val="22"/>
      <w:lang w:val="en-GB" w:eastAsia="ja-JP"/>
    </w:rPr>
  </w:style>
  <w:style w:type="character" w:customStyle="1" w:styleId="MacroTextChar">
    <w:name w:val="Macro Text Char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  <w:insideV w:val="single" w:sz="8" w:space="0" w:color="BBC7AD"/>
      </w:tblBorders>
    </w:tblPr>
    <w:tcPr>
      <w:shd w:val="clear" w:color="auto" w:fill="E8ECE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  <w:insideV w:val="single" w:sz="8" w:space="0" w:color="F6BA75"/>
      </w:tblBorders>
    </w:tblPr>
    <w:tcPr>
      <w:shd w:val="clear" w:color="auto" w:fill="FCE8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  <w:insideV w:val="single" w:sz="8" w:space="0" w:color="EDCC5E"/>
      </w:tblBorders>
    </w:tblPr>
    <w:tcPr>
      <w:shd w:val="clear" w:color="auto" w:fill="F9EEC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  <w:insideV w:val="single" w:sz="8" w:space="0" w:color="DBADBC"/>
      </w:tblBorders>
    </w:tblPr>
    <w:tcPr>
      <w:shd w:val="clear" w:color="auto" w:fill="F3E3E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  <w:insideV w:val="single" w:sz="8" w:space="0" w:color="B4A3CF"/>
      </w:tblBorders>
    </w:tblPr>
    <w:tcPr>
      <w:shd w:val="clear" w:color="auto" w:fill="E6E0E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  <w:insideV w:val="single" w:sz="8" w:space="0" w:color="9FB6D1"/>
      </w:tblBorders>
    </w:tblPr>
    <w:tcPr>
      <w:shd w:val="clear" w:color="auto" w:fill="DFE6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cPr>
      <w:shd w:val="clear" w:color="auto" w:fill="E8ECE4"/>
    </w:tcPr>
    <w:tblStylePr w:type="firstRow">
      <w:rPr>
        <w:b/>
        <w:bCs/>
        <w:color w:val="000000"/>
      </w:rPr>
      <w:tblPr/>
      <w:tcPr>
        <w:shd w:val="clear" w:color="auto" w:fill="F6F7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tcBorders>
          <w:insideH w:val="single" w:sz="6" w:space="0" w:color="A5B592"/>
          <w:insideV w:val="single" w:sz="6" w:space="0" w:color="A5B592"/>
        </w:tcBorders>
        <w:shd w:val="clear" w:color="auto" w:fill="D2DAC8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cPr>
      <w:shd w:val="clear" w:color="auto" w:fill="FCE8D1"/>
    </w:tcPr>
    <w:tblStylePr w:type="firstRow">
      <w:rPr>
        <w:b/>
        <w:bCs/>
        <w:color w:val="000000"/>
      </w:rPr>
      <w:tblPr/>
      <w:tcPr>
        <w:shd w:val="clear" w:color="auto" w:fill="FDF5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tcBorders>
          <w:insideH w:val="single" w:sz="6" w:space="0" w:color="F3A447"/>
          <w:insideV w:val="single" w:sz="6" w:space="0" w:color="F3A447"/>
        </w:tcBorders>
        <w:shd w:val="clear" w:color="auto" w:fill="F9D1A3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cPr>
      <w:shd w:val="clear" w:color="auto" w:fill="F9EEC9"/>
    </w:tcPr>
    <w:tblStylePr w:type="firstRow">
      <w:rPr>
        <w:b/>
        <w:bCs/>
        <w:color w:val="000000"/>
      </w:rPr>
      <w:tblPr/>
      <w:tcPr>
        <w:shd w:val="clear" w:color="auto" w:fill="FCF8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tcBorders>
          <w:insideH w:val="single" w:sz="6" w:space="0" w:color="E7BC29"/>
          <w:insideV w:val="single" w:sz="6" w:space="0" w:color="E7BC29"/>
        </w:tcBorders>
        <w:shd w:val="clear" w:color="auto" w:fill="F3DD94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cPr>
      <w:shd w:val="clear" w:color="auto" w:fill="F3E3E9"/>
    </w:tcPr>
    <w:tblStylePr w:type="firstRow">
      <w:rPr>
        <w:b/>
        <w:bCs/>
        <w:color w:val="000000"/>
      </w:rPr>
      <w:tblPr/>
      <w:tcPr>
        <w:shd w:val="clear" w:color="auto" w:fill="FAF4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tcBorders>
          <w:insideH w:val="single" w:sz="6" w:space="0" w:color="D092A7"/>
          <w:insideV w:val="single" w:sz="6" w:space="0" w:color="D092A7"/>
        </w:tcBorders>
        <w:shd w:val="clear" w:color="auto" w:fill="E7C8D2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cPr>
      <w:shd w:val="clear" w:color="auto" w:fill="E6E0EF"/>
    </w:tcPr>
    <w:tblStylePr w:type="firstRow">
      <w:rPr>
        <w:b/>
        <w:bCs/>
        <w:color w:val="000000"/>
      </w:rPr>
      <w:tblPr/>
      <w:tcPr>
        <w:shd w:val="clear" w:color="auto" w:fill="F5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tcBorders>
          <w:insideH w:val="single" w:sz="6" w:space="0" w:color="9C85C0"/>
          <w:insideV w:val="single" w:sz="6" w:space="0" w:color="9C85C0"/>
        </w:tcBorders>
        <w:shd w:val="clear" w:color="auto" w:fill="CDC2DF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cPr>
      <w:shd w:val="clear" w:color="auto" w:fill="DFE6F0"/>
    </w:tcPr>
    <w:tblStylePr w:type="firstRow">
      <w:rPr>
        <w:b/>
        <w:bCs/>
        <w:color w:val="000000"/>
      </w:rPr>
      <w:tblPr/>
      <w:tcPr>
        <w:shd w:val="clear" w:color="auto" w:fill="F2F5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tcBorders>
          <w:insideH w:val="single" w:sz="6" w:space="0" w:color="809EC2"/>
          <w:insideV w:val="single" w:sz="6" w:space="0" w:color="809EC2"/>
        </w:tcBorders>
        <w:shd w:val="clear" w:color="auto" w:fill="BFCEE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CE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AC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AC8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CE8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9D1A3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9D1A3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9EEC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3DD9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3DD94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3E3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7C8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7C8D2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0E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C2D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C2D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E6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CEE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CEE0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A5B59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band1Vert">
      <w:tblPr/>
      <w:tcPr>
        <w:shd w:val="clear" w:color="auto" w:fill="E8ECE4"/>
      </w:tcPr>
    </w:tblStylePr>
    <w:tblStylePr w:type="band1Horz">
      <w:tblPr/>
      <w:tcPr>
        <w:shd w:val="clear" w:color="auto" w:fill="E8ECE4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F3A44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band1Vert">
      <w:tblPr/>
      <w:tcPr>
        <w:shd w:val="clear" w:color="auto" w:fill="FCE8D1"/>
      </w:tcPr>
    </w:tblStylePr>
    <w:tblStylePr w:type="band1Horz">
      <w:tblPr/>
      <w:tcPr>
        <w:shd w:val="clear" w:color="auto" w:fill="FCE8D1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E7BC29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band1Vert">
      <w:tblPr/>
      <w:tcPr>
        <w:shd w:val="clear" w:color="auto" w:fill="F9EEC9"/>
      </w:tcPr>
    </w:tblStylePr>
    <w:tblStylePr w:type="band1Horz">
      <w:tblPr/>
      <w:tcPr>
        <w:shd w:val="clear" w:color="auto" w:fill="F9EEC9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D092A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band1Vert">
      <w:tblPr/>
      <w:tcPr>
        <w:shd w:val="clear" w:color="auto" w:fill="F3E3E9"/>
      </w:tcPr>
    </w:tblStylePr>
    <w:tblStylePr w:type="band1Horz">
      <w:tblPr/>
      <w:tcPr>
        <w:shd w:val="clear" w:color="auto" w:fill="F3E3E9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9C85C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band1Vert">
      <w:tblPr/>
      <w:tcPr>
        <w:shd w:val="clear" w:color="auto" w:fill="E6E0EF"/>
      </w:tcPr>
    </w:tblStylePr>
    <w:tblStylePr w:type="band1Horz">
      <w:tblPr/>
      <w:tcPr>
        <w:shd w:val="clear" w:color="auto" w:fill="E6E0E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809EC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band1Vert">
      <w:tblPr/>
      <w:tcPr>
        <w:shd w:val="clear" w:color="auto" w:fill="DFE6F0"/>
      </w:tcPr>
    </w:tblStylePr>
    <w:tblStylePr w:type="band1Horz">
      <w:tblPr/>
      <w:tcPr>
        <w:shd w:val="clear" w:color="auto" w:fill="DFE6F0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B59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3A4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7BC2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D092A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C85C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9EC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="Century Gothic" w:hAnsi="Century Gothic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64388"/>
    <w:rPr>
      <w:rFonts w:ascii="Century Gothic" w:eastAsia="SimSun" w:hAnsi="Century Gothic" w:cs="Tahoma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before="100"/>
    </w:pPr>
    <w:rPr>
      <w:sz w:val="22"/>
      <w:szCs w:val="21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basedOn w:val="TableNormal"/>
    <w:uiPriority w:val="42"/>
    <w:rsid w:val="00F64388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3">
    <w:name w:val="Plain Table 3"/>
    <w:basedOn w:val="TableNormal"/>
    <w:uiPriority w:val="43"/>
    <w:rsid w:val="00F643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basedOn w:val="TableNormal"/>
    <w:uiPriority w:val="45"/>
    <w:rsid w:val="00F64388"/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semiHidden/>
    <w:rsid w:val="00F64388"/>
    <w:rPr>
      <w:i/>
      <w:iCs/>
      <w:color w:val="404040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link w:val="Signature"/>
    <w:uiPriority w:val="99"/>
    <w:semiHidden/>
    <w:rsid w:val="00F64388"/>
    <w:rPr>
      <w:szCs w:val="21"/>
    </w:rPr>
  </w:style>
  <w:style w:type="character" w:styleId="Strong">
    <w:name w:val="Strong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uiPriority w:val="19"/>
    <w:semiHidden/>
    <w:unhideWhenUsed/>
    <w:qFormat/>
    <w:rsid w:val="00F64388"/>
    <w:rPr>
      <w:i/>
      <w:iCs/>
      <w:color w:val="404040"/>
    </w:rPr>
  </w:style>
  <w:style w:type="character" w:styleId="SubtleReference">
    <w:name w:val="Subtle Reference"/>
    <w:uiPriority w:val="31"/>
    <w:semiHidden/>
    <w:unhideWhenUsed/>
    <w:qFormat/>
    <w:rsid w:val="00F64388"/>
    <w:rPr>
      <w:smallCaps/>
      <w:color w:val="5A5A5A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="Century Gothic" w:hAnsi="Century Gothic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/>
      <w:sz w:val="32"/>
      <w:szCs w:val="32"/>
    </w:rPr>
  </w:style>
  <w:style w:type="character" w:customStyle="1" w:styleId="Heading3Char">
    <w:name w:val="Heading 3 Char"/>
    <w:link w:val="Heading3"/>
    <w:uiPriority w:val="4"/>
    <w:semiHidden/>
    <w:rsid w:val="00217FA0"/>
    <w:rPr>
      <w:rFonts w:ascii="Century Gothic" w:eastAsia="SimSun" w:hAnsi="Century Gothic" w:cs="Tahoma"/>
      <w:color w:val="526041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\Downloads\Agenda_Club%2025120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A0AB72-5C9A-48F5-8C03-1214217B63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Agenda_Club 251209</Template>
  <TotalTime>1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Brock</dc:creator>
  <cp:keywords/>
  <dc:description/>
  <cp:lastModifiedBy>Linda Culell</cp:lastModifiedBy>
  <cp:revision>2</cp:revision>
  <cp:lastPrinted>2026-03-15T21:26:00Z</cp:lastPrinted>
  <dcterms:created xsi:type="dcterms:W3CDTF">2026-03-20T06:29:00Z</dcterms:created>
  <dcterms:modified xsi:type="dcterms:W3CDTF">2026-03-20T06:29:00Z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