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5EE7B204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392115">
        <w:rPr>
          <w:lang w:bidi="en-GB"/>
        </w:rPr>
        <w:t>21</w:t>
      </w:r>
      <w:r w:rsidR="00392115" w:rsidRPr="00392115">
        <w:rPr>
          <w:vertAlign w:val="superscript"/>
          <w:lang w:bidi="en-GB"/>
        </w:rPr>
        <w:t>st</w:t>
      </w:r>
      <w:r w:rsidR="00392115">
        <w:rPr>
          <w:lang w:bidi="en-GB"/>
        </w:rPr>
        <w:t xml:space="preserve"> </w:t>
      </w:r>
      <w:r w:rsidR="00BA2AF4">
        <w:rPr>
          <w:lang w:bidi="en-GB"/>
        </w:rPr>
        <w:t>April</w:t>
      </w:r>
      <w:r w:rsidR="00846E3A">
        <w:rPr>
          <w:lang w:bidi="en-GB"/>
        </w:rPr>
        <w:t xml:space="preserve">; </w:t>
      </w:r>
      <w:r w:rsidR="00BB5562">
        <w:rPr>
          <w:lang w:bidi="en-GB"/>
        </w:rPr>
        <w:t>6:</w:t>
      </w:r>
      <w:r w:rsidR="0048656A">
        <w:rPr>
          <w:lang w:bidi="en-GB"/>
        </w:rPr>
        <w:t>45</w:t>
      </w:r>
      <w:r w:rsidR="00BB5562">
        <w:rPr>
          <w:lang w:bidi="en-GB"/>
        </w:rPr>
        <w:t>pm</w:t>
      </w:r>
      <w:r w:rsidR="0048656A">
        <w:rPr>
          <w:lang w:bidi="en-GB"/>
        </w:rPr>
        <w:t xml:space="preserve"> for 7:00pm</w:t>
      </w:r>
      <w:r w:rsidR="001C478F" w:rsidRPr="00732AA2">
        <w:rPr>
          <w:lang w:bidi="en-GB"/>
        </w:rPr>
        <w:t xml:space="preserve"> </w:t>
      </w:r>
      <w:r w:rsidR="00635AA1">
        <w:rPr>
          <w:lang w:bidi="en-GB"/>
        </w:rPr>
        <w:t xml:space="preserve"> 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733"/>
        <w:gridCol w:w="110"/>
        <w:gridCol w:w="2126"/>
        <w:gridCol w:w="95"/>
        <w:gridCol w:w="331"/>
        <w:gridCol w:w="278"/>
        <w:gridCol w:w="147"/>
        <w:gridCol w:w="420"/>
        <w:gridCol w:w="2126"/>
        <w:gridCol w:w="113"/>
        <w:gridCol w:w="2586"/>
        <w:gridCol w:w="970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  <w:gridSpan w:val="2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69BB32EF" w:rsidR="005D55C6" w:rsidRPr="00B77BB3" w:rsidRDefault="00D72F5F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Kris Ash</w:t>
            </w:r>
          </w:p>
        </w:tc>
        <w:tc>
          <w:tcPr>
            <w:tcW w:w="851" w:type="dxa"/>
            <w:gridSpan w:val="4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  <w:gridSpan w:val="2"/>
          </w:tcPr>
          <w:p w14:paraId="208B2EFD" w14:textId="545D7BB6" w:rsidR="005D55C6" w:rsidRPr="00B77BB3" w:rsidRDefault="00392115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 Maloney</w:t>
            </w:r>
            <w:r w:rsidR="00D72F5F">
              <w:rPr>
                <w:rFonts w:ascii="Calibri" w:hAnsi="Calibri" w:cs="Calibri"/>
                <w:sz w:val="24"/>
                <w:szCs w:val="22"/>
              </w:rPr>
              <w:t xml:space="preserve"> - ANZAC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  <w:gridSpan w:val="2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5E2393BF" w:rsidR="005D55C6" w:rsidRPr="00B77BB3" w:rsidRDefault="00D72F5F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Kirsty Bates</w:t>
            </w:r>
          </w:p>
        </w:tc>
        <w:tc>
          <w:tcPr>
            <w:tcW w:w="425" w:type="dxa"/>
            <w:gridSpan w:val="2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  <w:gridSpan w:val="2"/>
          </w:tcPr>
          <w:p w14:paraId="79817805" w14:textId="776C12B6" w:rsidR="005D55C6" w:rsidRPr="00B77BB3" w:rsidRDefault="00D72F5F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Lyn Beck</w:t>
            </w:r>
            <w:r w:rsidR="00C92D69">
              <w:rPr>
                <w:rFonts w:ascii="Calibri" w:hAnsi="Calibri" w:cs="Calibri"/>
                <w:sz w:val="24"/>
                <w:szCs w:val="22"/>
              </w:rPr>
              <w:t>with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  <w:gridSpan w:val="2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06CDD161" w:rsidR="005D55C6" w:rsidRDefault="00F91479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</w:p>
          <w:p w14:paraId="7FC55516" w14:textId="65B7646A" w:rsidR="005D55C6" w:rsidRPr="00B77BB3" w:rsidRDefault="00D72F5F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Gayle Barrot</w:t>
            </w:r>
          </w:p>
        </w:tc>
        <w:tc>
          <w:tcPr>
            <w:tcW w:w="756" w:type="dxa"/>
            <w:gridSpan w:val="3"/>
          </w:tcPr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  <w:gridSpan w:val="2"/>
          </w:tcPr>
          <w:p w14:paraId="788DAE83" w14:textId="5A43F201" w:rsidR="005D55C6" w:rsidRPr="00B77BB3" w:rsidRDefault="00635AA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6339C0" w:rsidRPr="00B77BB3" w14:paraId="44E5B3DD" w14:textId="77777777" w:rsidTr="005D55C6">
        <w:trPr>
          <w:gridAfter w:val="1"/>
          <w:wAfter w:w="970" w:type="dxa"/>
        </w:trPr>
        <w:tc>
          <w:tcPr>
            <w:tcW w:w="1733" w:type="dxa"/>
          </w:tcPr>
          <w:p w14:paraId="61AD8C56" w14:textId="77777777" w:rsidR="003918F6" w:rsidRPr="006339C0" w:rsidRDefault="003918F6" w:rsidP="00846E3A">
            <w:pPr>
              <w:spacing w:after="0" w:line="240" w:lineRule="auto"/>
              <w:rPr>
                <w:rFonts w:ascii="Calibri" w:hAnsi="Calibri" w:cs="Calibri"/>
                <w:b/>
                <w:bCs/>
                <w:color w:val="7A610D"/>
                <w:sz w:val="24"/>
                <w:szCs w:val="22"/>
              </w:rPr>
            </w:pPr>
          </w:p>
        </w:tc>
        <w:tc>
          <w:tcPr>
            <w:tcW w:w="2940" w:type="dxa"/>
            <w:gridSpan w:val="5"/>
          </w:tcPr>
          <w:p w14:paraId="59ED9BED" w14:textId="77777777" w:rsidR="00022767" w:rsidRPr="00B77BB3" w:rsidRDefault="00022767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  <w:gridSpan w:val="2"/>
          </w:tcPr>
          <w:p w14:paraId="0B83C764" w14:textId="77777777" w:rsidR="003918F6" w:rsidRPr="00B77BB3" w:rsidRDefault="003918F6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5984F735" w14:textId="77777777" w:rsidR="006339C0" w:rsidRPr="00B77BB3" w:rsidRDefault="006339C0" w:rsidP="00846E3A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</w:p>
        </w:tc>
        <w:tc>
          <w:tcPr>
            <w:tcW w:w="2699" w:type="dxa"/>
            <w:gridSpan w:val="2"/>
          </w:tcPr>
          <w:p w14:paraId="5D0C88B7" w14:textId="77777777" w:rsidR="006A6AA2" w:rsidRPr="00B77BB3" w:rsidRDefault="006A6AA2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Pr="00B77BB3" w:rsidRDefault="00B77BB3" w:rsidP="00B77BB3">
      <w:pPr>
        <w:spacing w:before="0" w:after="0"/>
        <w:rPr>
          <w:vanish/>
        </w:rPr>
      </w:pPr>
    </w:p>
    <w:tbl>
      <w:tblPr>
        <w:tblW w:w="5000" w:type="pct"/>
        <w:tblInd w:w="-57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115" w:type="dxa"/>
        </w:tblCellMar>
        <w:tblLook w:val="0620" w:firstRow="1" w:lastRow="0" w:firstColumn="0" w:lastColumn="0" w:noHBand="1" w:noVBand="1"/>
      </w:tblPr>
      <w:tblGrid>
        <w:gridCol w:w="2467"/>
        <w:gridCol w:w="6344"/>
        <w:gridCol w:w="1655"/>
      </w:tblGrid>
      <w:tr w:rsidR="00F352AE" w:rsidRPr="00B77BB3" w14:paraId="31D16C1F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5912B" w14:textId="77777777" w:rsidR="00F352AE" w:rsidRPr="00B77BB3" w:rsidRDefault="00F352A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7:00 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EE236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Open the meeting.</w:t>
            </w:r>
          </w:p>
          <w:p w14:paraId="56B8DEF3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For good food, good fellowship, and the opportunity for service through Rotary we give thanks.</w:t>
            </w:r>
          </w:p>
          <w:p w14:paraId="0D4DE600" w14:textId="77777777" w:rsidR="00F352AE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Toasts to Australia &amp; People of Australia &amp; Rotary International</w:t>
            </w:r>
          </w:p>
          <w:p w14:paraId="007D39B0" w14:textId="5F47FF2B" w:rsidR="005D55C6" w:rsidRPr="00B77BB3" w:rsidRDefault="00522B9B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="00867B64">
              <w:rPr>
                <w:rFonts w:ascii="Arial" w:hAnsi="Arial" w:cs="Arial"/>
                <w:color w:val="000000"/>
              </w:rPr>
              <w:t>e</w:t>
            </w:r>
            <w:r>
              <w:rPr>
                <w:rFonts w:ascii="Arial" w:hAnsi="Arial" w:cs="Arial"/>
                <w:color w:val="000000"/>
              </w:rPr>
              <w:t xml:space="preserve">rgeant to introduce </w:t>
            </w:r>
            <w:r w:rsidR="006719DA">
              <w:rPr>
                <w:rFonts w:ascii="Arial" w:hAnsi="Arial" w:cs="Arial"/>
                <w:color w:val="000000"/>
              </w:rPr>
              <w:t>President</w:t>
            </w:r>
            <w:r w:rsidR="009B1C9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AC471" w14:textId="77777777" w:rsidR="00F352AE" w:rsidRDefault="005D55C6" w:rsidP="005D55C6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="00F352AE" w:rsidRPr="00B77BB3">
              <w:rPr>
                <w:rFonts w:ascii="Arial" w:hAnsi="Arial" w:cs="Arial"/>
                <w:color w:val="000000"/>
              </w:rPr>
              <w:t>Sergeant</w:t>
            </w:r>
          </w:p>
          <w:p w14:paraId="20EF030A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C54495D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88F2724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DD45F4" w14:textId="77777777" w:rsidR="00F352AE" w:rsidRPr="00B77BB3" w:rsidRDefault="005D55C6" w:rsidP="00522B9B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F352AE" w:rsidRPr="00B77BB3" w14:paraId="218D6295" w14:textId="77777777" w:rsidTr="003B5A53">
        <w:trPr>
          <w:trHeight w:val="1067"/>
        </w:trPr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DA9DE" w14:textId="77777777" w:rsidR="00522B9B" w:rsidRPr="00B77BB3" w:rsidRDefault="00522B9B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81523E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83DC" w14:textId="77777777" w:rsidR="00286D1A" w:rsidRDefault="003B5A53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by the President</w:t>
            </w:r>
          </w:p>
          <w:p w14:paraId="5DC440BD" w14:textId="214A339B" w:rsidR="0011305C" w:rsidRDefault="00C11538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Welcome </w:t>
            </w:r>
            <w:r w:rsidR="0011305C">
              <w:rPr>
                <w:rFonts w:ascii="Arial" w:hAnsi="Arial" w:cs="Arial"/>
                <w:color w:val="000000"/>
              </w:rPr>
              <w:t xml:space="preserve">to the </w:t>
            </w:r>
            <w:r w:rsidR="00E266AD">
              <w:rPr>
                <w:rFonts w:ascii="Arial" w:hAnsi="Arial" w:cs="Arial"/>
                <w:color w:val="000000"/>
              </w:rPr>
              <w:t>3</w:t>
            </w:r>
            <w:r w:rsidR="007660DB">
              <w:rPr>
                <w:rFonts w:ascii="Arial" w:hAnsi="Arial" w:cs="Arial"/>
                <w:color w:val="000000"/>
              </w:rPr>
              <w:t>9</w:t>
            </w:r>
            <w:r w:rsidR="007F08DE" w:rsidRPr="007F08DE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7F08DE">
              <w:rPr>
                <w:rFonts w:ascii="Arial" w:hAnsi="Arial" w:cs="Arial"/>
                <w:color w:val="000000"/>
              </w:rPr>
              <w:t xml:space="preserve"> </w:t>
            </w:r>
            <w:r w:rsidR="00B00282">
              <w:rPr>
                <w:rFonts w:ascii="Arial" w:hAnsi="Arial" w:cs="Arial"/>
                <w:color w:val="000000"/>
              </w:rPr>
              <w:t>C</w:t>
            </w:r>
            <w:r w:rsidR="0011305C">
              <w:rPr>
                <w:rFonts w:ascii="Arial" w:hAnsi="Arial" w:cs="Arial"/>
                <w:color w:val="000000"/>
              </w:rPr>
              <w:t>lub meeting of the year.</w:t>
            </w:r>
          </w:p>
          <w:p w14:paraId="3F0AF317" w14:textId="77777777" w:rsidR="00CE1529" w:rsidRDefault="00CE1529" w:rsidP="00460290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Recap on last week.</w:t>
            </w:r>
          </w:p>
          <w:p w14:paraId="5E01836F" w14:textId="32DD6D35" w:rsidR="003B5A53" w:rsidRPr="00983B12" w:rsidRDefault="00CE1529" w:rsidP="00460290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</w:t>
            </w:r>
            <w:r w:rsidR="003B5A53" w:rsidRPr="00983B12">
              <w:rPr>
                <w:rFonts w:ascii="Arial" w:hAnsi="Arial" w:cs="Arial"/>
                <w:color w:val="000000"/>
              </w:rPr>
              <w:t xml:space="preserve"> </w:t>
            </w:r>
            <w:r w:rsidR="00FC4530" w:rsidRPr="00983B12">
              <w:rPr>
                <w:rFonts w:ascii="Arial" w:hAnsi="Arial" w:cs="Arial"/>
                <w:color w:val="000000"/>
              </w:rPr>
              <w:t>special guest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="006902D9" w:rsidRPr="00983B12">
              <w:rPr>
                <w:rFonts w:ascii="Arial" w:hAnsi="Arial" w:cs="Arial"/>
                <w:color w:val="000000"/>
              </w:rPr>
              <w:t>past Rotarians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="00983B12">
              <w:rPr>
                <w:rFonts w:ascii="Arial" w:hAnsi="Arial" w:cs="Arial"/>
                <w:color w:val="000000"/>
              </w:rPr>
              <w:t>prospective members</w:t>
            </w:r>
            <w:r>
              <w:rPr>
                <w:rFonts w:ascii="Arial" w:hAnsi="Arial" w:cs="Arial"/>
                <w:color w:val="000000"/>
              </w:rPr>
              <w:t xml:space="preserve"> and guests.</w:t>
            </w:r>
          </w:p>
          <w:p w14:paraId="42C03ED4" w14:textId="25D3A16C" w:rsidR="00DA6ADA" w:rsidRPr="00702EEA" w:rsidRDefault="006339C0" w:rsidP="00702EEA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Birthdays &amp; Anniversaries</w:t>
            </w:r>
            <w:r w:rsidR="00CE1529">
              <w:rPr>
                <w:rFonts w:ascii="Arial" w:hAnsi="Arial" w:cs="Arial"/>
                <w:color w:val="000000"/>
              </w:rPr>
              <w:t xml:space="preserve"> (refer to page 2 and Sparkle)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303E" w14:textId="77777777" w:rsidR="003B5A53" w:rsidRDefault="0074117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42A393" w14:textId="7321D64F" w:rsidR="003B5A53" w:rsidRDefault="0011305C" w:rsidP="008E79C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</w:t>
            </w:r>
            <w:r w:rsidR="00EF74F5">
              <w:rPr>
                <w:rFonts w:ascii="Arial" w:hAnsi="Arial" w:cs="Arial"/>
                <w:color w:val="000000"/>
              </w:rPr>
              <w:t>ent</w:t>
            </w:r>
          </w:p>
          <w:p w14:paraId="7B029F1C" w14:textId="6B3F8BA3" w:rsidR="00C11538" w:rsidRDefault="00C11538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21D023A6" w14:textId="1E2312BF" w:rsidR="00E92993" w:rsidRDefault="00CE1529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President </w:t>
            </w:r>
          </w:p>
          <w:p w14:paraId="79DCAAB2" w14:textId="709A1051" w:rsidR="00723396" w:rsidRPr="00B77BB3" w:rsidRDefault="00723396" w:rsidP="00E266AD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46E3A" w:rsidRPr="00B77BB3" w14:paraId="4B697BA1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BA19B" w14:textId="7DF948F4" w:rsidR="00846E3A" w:rsidRDefault="00846E3A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90F1F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388FC" w14:textId="77777777" w:rsidR="00846E3A" w:rsidRDefault="0081523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  <w:r w:rsidR="00974492">
              <w:rPr>
                <w:rFonts w:ascii="Arial" w:hAnsi="Arial" w:cs="Arial"/>
                <w:color w:val="000000"/>
              </w:rPr>
              <w:t>pologies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ADE93" w14:textId="77777777" w:rsidR="00846E3A" w:rsidRDefault="00893DD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Lorna</w:t>
            </w:r>
          </w:p>
        </w:tc>
      </w:tr>
      <w:tr w:rsidR="00723396" w:rsidRPr="00B77BB3" w14:paraId="6BA89030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8A6BE" w14:textId="77777777" w:rsidR="00723396" w:rsidRPr="00B77BB3" w:rsidRDefault="0072339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B1C9F">
              <w:rPr>
                <w:rFonts w:ascii="Arial" w:hAnsi="Arial" w:cs="Arial"/>
                <w:color w:val="000000"/>
              </w:rPr>
              <w:t>1</w:t>
            </w:r>
            <w:r w:rsidR="00B81AF5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A1B0" w14:textId="07C8DCA9" w:rsidR="00723396" w:rsidRPr="00B77BB3" w:rsidRDefault="00314F29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Handover to Chairperson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4AE89" w14:textId="573EED3F" w:rsidR="00723396" w:rsidRPr="00B77BB3" w:rsidRDefault="0027634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="00CE3A35">
              <w:rPr>
                <w:rFonts w:ascii="Arial" w:hAnsi="Arial" w:cs="Arial"/>
                <w:color w:val="000000"/>
              </w:rPr>
              <w:t>resident</w:t>
            </w:r>
          </w:p>
        </w:tc>
      </w:tr>
      <w:tr w:rsidR="00A748D1" w:rsidRPr="00B77BB3" w14:paraId="51042A6F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12940" w14:textId="1EED07E7" w:rsidR="00A748D1" w:rsidRDefault="00E122D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C35C48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8637F" w14:textId="0C2C194D" w:rsidR="00527BEA" w:rsidRDefault="00CE1529" w:rsidP="0087099F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</w:t>
            </w:r>
            <w:r w:rsidR="00E122D4">
              <w:rPr>
                <w:rFonts w:ascii="Arial" w:hAnsi="Arial" w:cs="Arial"/>
                <w:color w:val="000000"/>
              </w:rPr>
              <w:t xml:space="preserve">ntroduce </w:t>
            </w:r>
            <w:r w:rsidR="00BB736B">
              <w:rPr>
                <w:rFonts w:ascii="Arial" w:hAnsi="Arial" w:cs="Arial"/>
                <w:color w:val="000000"/>
              </w:rPr>
              <w:t xml:space="preserve">the </w:t>
            </w:r>
            <w:r w:rsidR="0087099F">
              <w:rPr>
                <w:rFonts w:ascii="Arial" w:hAnsi="Arial" w:cs="Arial"/>
                <w:color w:val="000000"/>
              </w:rPr>
              <w:t xml:space="preserve">guest speaker, </w:t>
            </w:r>
            <w:r w:rsidR="007660DB">
              <w:rPr>
                <w:rFonts w:ascii="Arial" w:hAnsi="Arial" w:cs="Arial"/>
                <w:color w:val="000000"/>
              </w:rPr>
              <w:t>Peter Maloney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E0AE1" w14:textId="44181611" w:rsidR="00A748D1" w:rsidRDefault="00BE51C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741CA7" w:rsidRPr="00B77BB3" w14:paraId="0B619FB5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F50E5" w14:textId="573123DC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C35C48"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F1E8F" w14:textId="256E6B3C" w:rsidR="00741CA7" w:rsidRDefault="00741CA7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Meal Break (or when meals arrive)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424B9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60750" w:rsidRPr="00B77BB3" w14:paraId="2F05DAA8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2CE48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bookmarkStart w:id="0" w:name="_Hlk207552868"/>
            <w:r>
              <w:rPr>
                <w:rFonts w:ascii="Arial" w:hAnsi="Arial" w:cs="Arial"/>
                <w:color w:val="000000"/>
              </w:rPr>
              <w:t>8:</w:t>
            </w:r>
            <w:r w:rsidR="0090269A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8948" w14:textId="7A60E37A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F60750">
              <w:rPr>
                <w:rFonts w:ascii="Arial" w:hAnsi="Arial" w:cs="Arial"/>
                <w:color w:val="000000"/>
              </w:rPr>
              <w:t xml:space="preserve">Committee Reports </w:t>
            </w:r>
            <w:r w:rsidR="00BE51C4">
              <w:rPr>
                <w:rFonts w:ascii="Arial" w:hAnsi="Arial" w:cs="Arial"/>
                <w:color w:val="000000"/>
              </w:rPr>
              <w:t>(if time permi</w:t>
            </w:r>
            <w:r w:rsidR="008C479C">
              <w:rPr>
                <w:rFonts w:ascii="Arial" w:hAnsi="Arial" w:cs="Arial"/>
                <w:color w:val="000000"/>
              </w:rPr>
              <w:t>ts)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6301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F60750" w:rsidRPr="00B77BB3" w14:paraId="6DC884A3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228D7" w14:textId="77864015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8:1</w:t>
            </w:r>
            <w:r w:rsidR="000921D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705B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Fine Session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525D" w14:textId="69077528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="00867B64">
              <w:rPr>
                <w:rFonts w:ascii="Arial" w:hAnsi="Arial" w:cs="Arial"/>
                <w:color w:val="000000"/>
              </w:rPr>
              <w:t>e</w:t>
            </w:r>
            <w:r>
              <w:rPr>
                <w:rFonts w:ascii="Arial" w:hAnsi="Arial" w:cs="Arial"/>
                <w:color w:val="000000"/>
              </w:rPr>
              <w:t>rgeant</w:t>
            </w:r>
          </w:p>
        </w:tc>
      </w:tr>
      <w:bookmarkEnd w:id="0"/>
      <w:tr w:rsidR="00F60750" w:rsidRPr="00B77BB3" w14:paraId="675EC64E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54CA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8:20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ADB84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 Back to Presiden</w:t>
            </w:r>
            <w:r w:rsidR="00893DDE">
              <w:rPr>
                <w:rFonts w:ascii="Arial" w:hAnsi="Arial" w:cs="Arial"/>
                <w:color w:val="000000"/>
              </w:rPr>
              <w:t>t</w:t>
            </w:r>
            <w:r w:rsidR="001947D8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434EA" w14:textId="07E46155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="00867B64">
              <w:rPr>
                <w:rFonts w:ascii="Arial" w:hAnsi="Arial" w:cs="Arial"/>
                <w:color w:val="000000"/>
              </w:rPr>
              <w:t>e</w:t>
            </w:r>
            <w:r>
              <w:rPr>
                <w:rFonts w:ascii="Arial" w:hAnsi="Arial" w:cs="Arial"/>
                <w:color w:val="000000"/>
              </w:rPr>
              <w:t>rgeant</w:t>
            </w:r>
          </w:p>
        </w:tc>
      </w:tr>
      <w:tr w:rsidR="00F60750" w:rsidRPr="00B77BB3" w14:paraId="2258F5D0" w14:textId="77777777" w:rsidTr="00314F29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7B3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8:25</w:t>
            </w:r>
          </w:p>
          <w:p w14:paraId="738702B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D8016B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5F494F1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2302C44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C31CD9C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DA9BB60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3864CAE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A43F" w14:textId="77777777" w:rsidR="00F60750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Close the meeting</w:t>
            </w:r>
          </w:p>
          <w:p w14:paraId="3201FA73" w14:textId="77777777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all members for attending </w:t>
            </w:r>
          </w:p>
          <w:p w14:paraId="2B46CA76" w14:textId="410F5260" w:rsidR="00F60750" w:rsidRPr="008509AD" w:rsidRDefault="00F60750" w:rsidP="00F73D03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8509AD">
              <w:rPr>
                <w:rFonts w:ascii="Arial" w:hAnsi="Arial" w:cs="Arial"/>
                <w:color w:val="000000"/>
              </w:rPr>
              <w:t xml:space="preserve">Thank you to </w:t>
            </w:r>
            <w:r w:rsidR="008509AD">
              <w:rPr>
                <w:rFonts w:ascii="Arial" w:hAnsi="Arial" w:cs="Arial"/>
                <w:color w:val="000000"/>
              </w:rPr>
              <w:t xml:space="preserve">all </w:t>
            </w:r>
            <w:r w:rsidRPr="008509AD">
              <w:rPr>
                <w:rFonts w:ascii="Arial" w:hAnsi="Arial" w:cs="Arial"/>
                <w:color w:val="000000"/>
              </w:rPr>
              <w:t>Rotary guests</w:t>
            </w:r>
            <w:r w:rsidR="00E862C4" w:rsidRPr="008509AD">
              <w:rPr>
                <w:rFonts w:ascii="Arial" w:hAnsi="Arial" w:cs="Arial"/>
                <w:color w:val="000000"/>
              </w:rPr>
              <w:t>,</w:t>
            </w:r>
            <w:r w:rsidR="00651A56" w:rsidRPr="008509AD">
              <w:rPr>
                <w:rFonts w:ascii="Arial" w:hAnsi="Arial" w:cs="Arial"/>
                <w:color w:val="000000"/>
              </w:rPr>
              <w:t xml:space="preserve"> </w:t>
            </w:r>
            <w:r w:rsidRPr="008509AD">
              <w:rPr>
                <w:rFonts w:ascii="Arial" w:hAnsi="Arial" w:cs="Arial"/>
                <w:color w:val="000000"/>
              </w:rPr>
              <w:t xml:space="preserve">including </w:t>
            </w:r>
            <w:r w:rsidR="00CA31F3" w:rsidRPr="008509AD">
              <w:rPr>
                <w:rFonts w:ascii="Arial" w:hAnsi="Arial" w:cs="Arial"/>
                <w:color w:val="000000"/>
              </w:rPr>
              <w:t xml:space="preserve">honorary &amp; </w:t>
            </w:r>
            <w:r w:rsidRPr="008509AD">
              <w:rPr>
                <w:rFonts w:ascii="Arial" w:hAnsi="Arial" w:cs="Arial"/>
                <w:color w:val="000000"/>
              </w:rPr>
              <w:t xml:space="preserve">prospective </w:t>
            </w:r>
            <w:r w:rsidR="0018026F" w:rsidRPr="008509AD">
              <w:rPr>
                <w:rFonts w:ascii="Arial" w:hAnsi="Arial" w:cs="Arial"/>
                <w:color w:val="000000"/>
              </w:rPr>
              <w:t>members</w:t>
            </w:r>
            <w:r w:rsidR="000F5017" w:rsidRPr="008509AD">
              <w:rPr>
                <w:rFonts w:ascii="Arial" w:hAnsi="Arial" w:cs="Arial"/>
                <w:color w:val="000000"/>
              </w:rPr>
              <w:t>, partners and friends.</w:t>
            </w:r>
          </w:p>
          <w:p w14:paraId="55D1D041" w14:textId="44856468" w:rsidR="00893DDE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Reminder about upcoming activities</w:t>
            </w:r>
            <w:r w:rsidR="008C479C">
              <w:rPr>
                <w:rFonts w:ascii="Arial" w:hAnsi="Arial" w:cs="Arial"/>
                <w:color w:val="000000"/>
              </w:rPr>
              <w:t xml:space="preserve"> (</w:t>
            </w:r>
            <w:r w:rsidR="00CA31F3">
              <w:rPr>
                <w:rFonts w:ascii="Arial" w:hAnsi="Arial" w:cs="Arial"/>
                <w:color w:val="000000"/>
              </w:rPr>
              <w:t xml:space="preserve">Tues </w:t>
            </w:r>
            <w:r w:rsidR="00835540">
              <w:rPr>
                <w:rFonts w:ascii="Arial" w:hAnsi="Arial" w:cs="Arial"/>
                <w:color w:val="000000"/>
              </w:rPr>
              <w:t>2</w:t>
            </w:r>
            <w:r w:rsidR="00F1400F">
              <w:rPr>
                <w:rFonts w:ascii="Arial" w:hAnsi="Arial" w:cs="Arial"/>
                <w:color w:val="000000"/>
              </w:rPr>
              <w:t>8</w:t>
            </w:r>
            <w:r w:rsidR="00F1400F" w:rsidRPr="00F1400F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F1400F">
              <w:rPr>
                <w:rFonts w:ascii="Arial" w:hAnsi="Arial" w:cs="Arial"/>
                <w:color w:val="000000"/>
              </w:rPr>
              <w:t xml:space="preserve"> – Griffs Place</w:t>
            </w:r>
            <w:r w:rsidR="00835540">
              <w:rPr>
                <w:rFonts w:ascii="Arial" w:hAnsi="Arial" w:cs="Arial"/>
                <w:color w:val="000000"/>
              </w:rPr>
              <w:t>)</w:t>
            </w:r>
          </w:p>
          <w:p w14:paraId="00B8935D" w14:textId="77777777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Final thought</w:t>
            </w:r>
          </w:p>
          <w:p w14:paraId="2B7AC637" w14:textId="23FE00C4" w:rsidR="00366AC1" w:rsidRPr="00522B9B" w:rsidRDefault="00366AC1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Close the meeting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E89A" w14:textId="773E614C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B77BB3">
              <w:rPr>
                <w:rFonts w:ascii="Arial" w:hAnsi="Arial" w:cs="Arial"/>
                <w:color w:val="000000"/>
              </w:rPr>
              <w:t>resident</w:t>
            </w:r>
          </w:p>
          <w:p w14:paraId="10720D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78D7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0EC399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16B733D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30B9EA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9DB020F" w14:textId="62449116" w:rsidR="00F06C53" w:rsidRDefault="00522B9B" w:rsidP="00522B9B">
      <w:pPr>
        <w:spacing w:after="100" w:line="240" w:lineRule="auto"/>
        <w:ind w:left="720"/>
      </w:pPr>
      <w:r>
        <w:t xml:space="preserve">   </w:t>
      </w:r>
      <w:r w:rsidR="005D55C6" w:rsidRPr="00366AC1">
        <w:rPr>
          <w:highlight w:val="cyan"/>
        </w:rPr>
        <w:t>8:30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</w:t>
      </w:r>
      <w:r w:rsidRPr="00366AC1">
        <w:rPr>
          <w:b/>
          <w:bCs/>
          <w:highlight w:val="cyan"/>
        </w:rPr>
        <w:t xml:space="preserve">Run Choc Lotto </w:t>
      </w:r>
      <w:r w:rsidR="009B1C9F" w:rsidRPr="00366AC1">
        <w:rPr>
          <w:b/>
          <w:bCs/>
          <w:highlight w:val="cyan"/>
        </w:rPr>
        <w:t xml:space="preserve">  </w:t>
      </w:r>
      <w:r w:rsidR="009B1C9F" w:rsidRPr="00366AC1">
        <w:rPr>
          <w:b/>
          <w:bCs/>
          <w:highlight w:val="cyan"/>
        </w:rPr>
        <w:tab/>
      </w:r>
      <w:r w:rsidRPr="00366AC1">
        <w:rPr>
          <w:highlight w:val="cyan"/>
        </w:rPr>
        <w:tab/>
      </w:r>
      <w:r w:rsidR="00BD34F5">
        <w:rPr>
          <w:highlight w:val="cyan"/>
        </w:rPr>
        <w:t>DON’T FORGET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 </w:t>
      </w:r>
      <w:r w:rsidRPr="00366AC1">
        <w:rPr>
          <w:b/>
          <w:bCs/>
          <w:highlight w:val="cyan"/>
        </w:rPr>
        <w:t>Chris McLeod</w:t>
      </w:r>
    </w:p>
    <w:p w14:paraId="71EACD97" w14:textId="77777777" w:rsidR="009F6279" w:rsidRDefault="009F6279" w:rsidP="009F6279">
      <w:pPr>
        <w:pStyle w:val="Heading1"/>
      </w:pPr>
      <w:r>
        <w:t>Birthdays</w:t>
      </w:r>
    </w:p>
    <w:p w14:paraId="50E18BCB" w14:textId="7A11278F" w:rsidR="00C7232D" w:rsidRDefault="00DC3625" w:rsidP="008572C6">
      <w:pPr>
        <w:rPr>
          <w:rFonts w:ascii="Arial" w:hAnsi="Arial" w:cs="Arial"/>
        </w:rPr>
      </w:pPr>
      <w:r>
        <w:rPr>
          <w:rFonts w:ascii="Arial" w:hAnsi="Arial" w:cs="Arial"/>
        </w:rPr>
        <w:t>Ro</w:t>
      </w:r>
      <w:r w:rsidR="00927DDC">
        <w:rPr>
          <w:rFonts w:ascii="Arial" w:hAnsi="Arial" w:cs="Arial"/>
        </w:rPr>
        <w:t>wan French</w:t>
      </w:r>
      <w:r>
        <w:rPr>
          <w:rFonts w:ascii="Arial" w:hAnsi="Arial" w:cs="Arial"/>
        </w:rPr>
        <w:t xml:space="preserve"> – 2</w:t>
      </w:r>
      <w:r w:rsidR="00896E7B">
        <w:rPr>
          <w:rFonts w:ascii="Arial" w:hAnsi="Arial" w:cs="Arial"/>
        </w:rPr>
        <w:t>1</w:t>
      </w:r>
      <w:r w:rsidR="00896E7B" w:rsidRPr="00896E7B">
        <w:rPr>
          <w:rFonts w:ascii="Arial" w:hAnsi="Arial" w:cs="Arial"/>
          <w:vertAlign w:val="superscript"/>
        </w:rPr>
        <w:t>st</w:t>
      </w:r>
      <w:r w:rsidR="00896E7B">
        <w:rPr>
          <w:rFonts w:ascii="Arial" w:hAnsi="Arial" w:cs="Arial"/>
        </w:rPr>
        <w:t xml:space="preserve"> </w:t>
      </w:r>
      <w:r w:rsidR="007C22EB">
        <w:rPr>
          <w:rFonts w:ascii="Arial" w:hAnsi="Arial" w:cs="Arial"/>
        </w:rPr>
        <w:t>April.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655548B4" w14:textId="76EB6707" w:rsidR="00AC208F" w:rsidRDefault="008B02E1" w:rsidP="00896847">
      <w:pPr>
        <w:spacing w:before="0" w:after="0" w:line="240" w:lineRule="auto"/>
        <w:rPr>
          <w:rFonts w:ascii="Arial" w:hAnsi="Arial" w:cs="Arial"/>
        </w:rPr>
      </w:pPr>
      <w:bookmarkStart w:id="1" w:name="_Hlk205117205"/>
      <w:r>
        <w:rPr>
          <w:rFonts w:ascii="Arial" w:hAnsi="Arial" w:cs="Arial"/>
        </w:rPr>
        <w:t>Lyn Beckwith</w:t>
      </w:r>
      <w:r w:rsidR="00964658">
        <w:rPr>
          <w:rFonts w:ascii="Arial" w:hAnsi="Arial" w:cs="Arial"/>
        </w:rPr>
        <w:t xml:space="preserve"> – joined RC</w:t>
      </w:r>
      <w:r w:rsidR="00CE09F9">
        <w:rPr>
          <w:rFonts w:ascii="Arial" w:hAnsi="Arial" w:cs="Arial"/>
        </w:rPr>
        <w:t xml:space="preserve"> Emerald </w:t>
      </w:r>
      <w:r w:rsidR="00EE1ABF">
        <w:rPr>
          <w:rFonts w:ascii="Arial" w:hAnsi="Arial" w:cs="Arial"/>
        </w:rPr>
        <w:t xml:space="preserve">on </w:t>
      </w:r>
      <w:r w:rsidR="00A070D9">
        <w:rPr>
          <w:rFonts w:ascii="Arial" w:hAnsi="Arial" w:cs="Arial"/>
        </w:rPr>
        <w:t>28</w:t>
      </w:r>
      <w:r w:rsidR="00A070D9" w:rsidRPr="00A070D9">
        <w:rPr>
          <w:rFonts w:ascii="Arial" w:hAnsi="Arial" w:cs="Arial"/>
          <w:vertAlign w:val="superscript"/>
        </w:rPr>
        <w:t>th</w:t>
      </w:r>
      <w:r w:rsidR="00A070D9">
        <w:rPr>
          <w:rFonts w:ascii="Arial" w:hAnsi="Arial" w:cs="Arial"/>
        </w:rPr>
        <w:t xml:space="preserve"> April</w:t>
      </w:r>
      <w:r w:rsidR="00CE09F9">
        <w:rPr>
          <w:rFonts w:ascii="Arial" w:hAnsi="Arial" w:cs="Arial"/>
        </w:rPr>
        <w:t xml:space="preserve"> 2015</w:t>
      </w:r>
      <w:r w:rsidR="00A070D9">
        <w:rPr>
          <w:rFonts w:ascii="Arial" w:hAnsi="Arial" w:cs="Arial"/>
        </w:rPr>
        <w:t xml:space="preserve">; joined Rotary </w:t>
      </w:r>
      <w:r w:rsidR="00CE09F9">
        <w:rPr>
          <w:rFonts w:ascii="Arial" w:hAnsi="Arial" w:cs="Arial"/>
        </w:rPr>
        <w:t>28 Sept 2011</w:t>
      </w:r>
    </w:p>
    <w:p w14:paraId="357A6BC5" w14:textId="77777777" w:rsidR="00A93FC0" w:rsidRDefault="00A93FC0" w:rsidP="00650E83">
      <w:pPr>
        <w:pStyle w:val="Heading1"/>
      </w:pPr>
      <w:r>
        <w:t>Anniversaries – Wedding</w:t>
      </w:r>
    </w:p>
    <w:p w14:paraId="1DA1A504" w14:textId="00EA76AC" w:rsidR="006E1FD4" w:rsidRDefault="00647A80" w:rsidP="00896847">
      <w:pPr>
        <w:rPr>
          <w:rFonts w:ascii="Arial" w:hAnsi="Arial" w:cs="Arial"/>
        </w:rPr>
      </w:pPr>
      <w:bookmarkStart w:id="2" w:name="_Hlk205117244"/>
      <w:bookmarkEnd w:id="1"/>
      <w:r>
        <w:rPr>
          <w:rFonts w:ascii="Arial" w:hAnsi="Arial" w:cs="Arial"/>
        </w:rPr>
        <w:t>NA</w:t>
      </w:r>
    </w:p>
    <w:bookmarkEnd w:id="2"/>
    <w:p w14:paraId="441DE028" w14:textId="3F613413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C92D69">
        <w:t>28</w:t>
      </w:r>
      <w:r w:rsidR="00C92D69" w:rsidRPr="00C92D69">
        <w:rPr>
          <w:vertAlign w:val="superscript"/>
        </w:rPr>
        <w:t>th</w:t>
      </w:r>
      <w:r w:rsidR="00C92D69">
        <w:t xml:space="preserve"> </w:t>
      </w:r>
      <w:r w:rsidR="000F5017">
        <w:t>April</w:t>
      </w:r>
      <w:r w:rsidR="004D7EFD">
        <w:t xml:space="preserve"> </w:t>
      </w:r>
      <w:r w:rsidR="002F6894">
        <w:t xml:space="preserve">           </w:t>
      </w:r>
      <w:r w:rsidR="004D7EFD">
        <w:t>*** Griff</w:t>
      </w:r>
      <w:r w:rsidR="002F6894">
        <w:t>’</w:t>
      </w:r>
      <w:r w:rsidR="004D7EFD">
        <w:t xml:space="preserve">s Place </w:t>
      </w:r>
      <w:r w:rsidR="002F6894">
        <w:t>–</w:t>
      </w:r>
      <w:r w:rsidR="004D7EFD">
        <w:t xml:space="preserve"> Cockatoo</w:t>
      </w:r>
      <w:r w:rsidR="002F6894">
        <w:t xml:space="preserve"> – SOCIAL NIGHT ***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3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10E9B61B" w:rsidR="000F6A2B" w:rsidRPr="00B77BB3" w:rsidRDefault="00C92D6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3B98EBED" w:rsidR="00D90329" w:rsidRPr="00B77BB3" w:rsidRDefault="004D7EFD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  <w:r w:rsidR="008D484A">
              <w:rPr>
                <w:rFonts w:ascii="Calibri" w:hAnsi="Calibri" w:cs="Calibri"/>
                <w:sz w:val="24"/>
                <w:szCs w:val="22"/>
              </w:rPr>
              <w:t>.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028DDB3A" w:rsidR="00D90329" w:rsidRPr="00B77BB3" w:rsidRDefault="00C92D6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ALL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2188BA47" w:rsidR="00D90329" w:rsidRPr="00B77BB3" w:rsidRDefault="004D7EFD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189B5F5E" w:rsidR="002728BA" w:rsidRDefault="00C92D6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  <w:p w14:paraId="3C9ABF37" w14:textId="050890E7" w:rsidR="00CC5D6F" w:rsidRPr="00B77BB3" w:rsidRDefault="00C92D6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0976D964" w:rsidR="00D90329" w:rsidRPr="00B77BB3" w:rsidRDefault="00662FD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bookmarkEnd w:id="3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4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>s of this land on which we meet, the Wurundjeri people of the Kulin nations. We pay our respects to the elders past, present and emerging.</w:t>
      </w:r>
    </w:p>
    <w:bookmarkEnd w:id="4"/>
    <w:p w14:paraId="2EC4D127" w14:textId="77777777" w:rsidR="004D5EA6" w:rsidRPr="00532899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sectPr w:rsidR="004D5EA6" w:rsidRPr="00532899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6877C" w14:textId="77777777" w:rsidR="00940565" w:rsidRDefault="00940565">
      <w:r>
        <w:separator/>
      </w:r>
    </w:p>
  </w:endnote>
  <w:endnote w:type="continuationSeparator" w:id="0">
    <w:p w14:paraId="66549556" w14:textId="77777777" w:rsidR="00940565" w:rsidRDefault="00940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FDC47" w14:textId="77777777" w:rsidR="00940565" w:rsidRDefault="00940565">
      <w:r>
        <w:separator/>
      </w:r>
    </w:p>
  </w:footnote>
  <w:footnote w:type="continuationSeparator" w:id="0">
    <w:p w14:paraId="217BCA75" w14:textId="77777777" w:rsidR="00940565" w:rsidRDefault="00940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60233999" w:rsidR="009F6279" w:rsidRDefault="00D4207F" w:rsidP="002D7F5B">
    <w:pPr>
      <w:pStyle w:val="Title"/>
    </w:pPr>
    <w:r>
      <w:rPr>
        <w:noProof/>
      </w:rPr>
      <w:drawing>
        <wp:inline distT="0" distB="0" distL="0" distR="0" wp14:anchorId="51ABDD7F" wp14:editId="60A97610">
          <wp:extent cx="6623050" cy="1657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6692EFA4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2B3902">
      <w:rPr>
        <w:b w:val="0"/>
        <w:bCs w:val="0"/>
        <w:caps w:val="0"/>
        <w:color w:val="000000"/>
      </w:rPr>
      <w:t xml:space="preserve"> - Service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1EC8735F" w:rsidR="00834970" w:rsidRPr="00834970" w:rsidRDefault="00834970" w:rsidP="00834970">
    <w:pPr>
      <w:jc w:val="center"/>
    </w:pPr>
    <w:r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 w:rsidR="00FD56A4">
      <w:rPr>
        <w:rFonts w:ascii="Segoe UI" w:hAnsi="Segoe UI" w:cs="Segoe UI"/>
        <w:b/>
        <w:bCs/>
        <w:color w:val="242424"/>
        <w:shd w:val="clear" w:color="auto" w:fill="FFFFFF"/>
      </w:rPr>
      <w:t>3</w:t>
    </w:r>
    <w:r w:rsidR="00A02746">
      <w:rPr>
        <w:rFonts w:ascii="Segoe UI" w:hAnsi="Segoe UI" w:cs="Segoe UI"/>
        <w:b/>
        <w:bCs/>
        <w:color w:val="242424"/>
        <w:shd w:val="clear" w:color="auto" w:fill="FFFFFF"/>
      </w:rPr>
      <w:t>9</w:t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10C1D"/>
    <w:rsid w:val="00011D72"/>
    <w:rsid w:val="00012293"/>
    <w:rsid w:val="00017A97"/>
    <w:rsid w:val="00017BED"/>
    <w:rsid w:val="00021799"/>
    <w:rsid w:val="00022767"/>
    <w:rsid w:val="00023738"/>
    <w:rsid w:val="000243FF"/>
    <w:rsid w:val="00024477"/>
    <w:rsid w:val="0002498D"/>
    <w:rsid w:val="0002539B"/>
    <w:rsid w:val="000336B1"/>
    <w:rsid w:val="00035412"/>
    <w:rsid w:val="00035E10"/>
    <w:rsid w:val="000365C1"/>
    <w:rsid w:val="00036CD8"/>
    <w:rsid w:val="000424DB"/>
    <w:rsid w:val="00043968"/>
    <w:rsid w:val="00043B74"/>
    <w:rsid w:val="00045CFA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010C"/>
    <w:rsid w:val="000921D9"/>
    <w:rsid w:val="00092DCA"/>
    <w:rsid w:val="00092DD9"/>
    <w:rsid w:val="00093F07"/>
    <w:rsid w:val="000957A2"/>
    <w:rsid w:val="00095A32"/>
    <w:rsid w:val="00096CA0"/>
    <w:rsid w:val="000A25FB"/>
    <w:rsid w:val="000A40A4"/>
    <w:rsid w:val="000B046A"/>
    <w:rsid w:val="000B074A"/>
    <w:rsid w:val="000B1213"/>
    <w:rsid w:val="000B2861"/>
    <w:rsid w:val="000B4070"/>
    <w:rsid w:val="000B6D2E"/>
    <w:rsid w:val="000B7436"/>
    <w:rsid w:val="000C21A8"/>
    <w:rsid w:val="000C4AFA"/>
    <w:rsid w:val="000C67BA"/>
    <w:rsid w:val="000D02F2"/>
    <w:rsid w:val="000D3D25"/>
    <w:rsid w:val="000D4971"/>
    <w:rsid w:val="000E01CD"/>
    <w:rsid w:val="000E1FF4"/>
    <w:rsid w:val="000E6282"/>
    <w:rsid w:val="000F1807"/>
    <w:rsid w:val="000F450B"/>
    <w:rsid w:val="000F5017"/>
    <w:rsid w:val="000F6956"/>
    <w:rsid w:val="000F6A2B"/>
    <w:rsid w:val="00100144"/>
    <w:rsid w:val="00100A07"/>
    <w:rsid w:val="0010185E"/>
    <w:rsid w:val="00102463"/>
    <w:rsid w:val="001026EF"/>
    <w:rsid w:val="001045E4"/>
    <w:rsid w:val="00107F7B"/>
    <w:rsid w:val="00110CD7"/>
    <w:rsid w:val="00110E61"/>
    <w:rsid w:val="00112455"/>
    <w:rsid w:val="0011305C"/>
    <w:rsid w:val="001152DE"/>
    <w:rsid w:val="00116D8D"/>
    <w:rsid w:val="00121B87"/>
    <w:rsid w:val="00127589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2A58"/>
    <w:rsid w:val="001765C1"/>
    <w:rsid w:val="00176BB8"/>
    <w:rsid w:val="0018026F"/>
    <w:rsid w:val="00182A91"/>
    <w:rsid w:val="0018512F"/>
    <w:rsid w:val="00191974"/>
    <w:rsid w:val="001930EC"/>
    <w:rsid w:val="001947D8"/>
    <w:rsid w:val="00196ABC"/>
    <w:rsid w:val="001A041B"/>
    <w:rsid w:val="001A0A9D"/>
    <w:rsid w:val="001A5E05"/>
    <w:rsid w:val="001B23C9"/>
    <w:rsid w:val="001B2BA8"/>
    <w:rsid w:val="001B311A"/>
    <w:rsid w:val="001B3EB2"/>
    <w:rsid w:val="001B4A2F"/>
    <w:rsid w:val="001B4D7F"/>
    <w:rsid w:val="001B6BA4"/>
    <w:rsid w:val="001B7DBF"/>
    <w:rsid w:val="001C26A7"/>
    <w:rsid w:val="001C2D21"/>
    <w:rsid w:val="001C478F"/>
    <w:rsid w:val="001C6304"/>
    <w:rsid w:val="001C68A7"/>
    <w:rsid w:val="001D1DF8"/>
    <w:rsid w:val="001D25EC"/>
    <w:rsid w:val="001D46B2"/>
    <w:rsid w:val="001D54B6"/>
    <w:rsid w:val="001D5C5C"/>
    <w:rsid w:val="001E2B7E"/>
    <w:rsid w:val="001E46B2"/>
    <w:rsid w:val="001F2178"/>
    <w:rsid w:val="001F32F6"/>
    <w:rsid w:val="001F4EA8"/>
    <w:rsid w:val="001F690B"/>
    <w:rsid w:val="001F7551"/>
    <w:rsid w:val="001F7EA5"/>
    <w:rsid w:val="0020090E"/>
    <w:rsid w:val="00204698"/>
    <w:rsid w:val="00204F41"/>
    <w:rsid w:val="00205028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4676D"/>
    <w:rsid w:val="00255140"/>
    <w:rsid w:val="00256B8A"/>
    <w:rsid w:val="00256C0D"/>
    <w:rsid w:val="00256ECE"/>
    <w:rsid w:val="002576E5"/>
    <w:rsid w:val="00257B4A"/>
    <w:rsid w:val="00260FA9"/>
    <w:rsid w:val="00263501"/>
    <w:rsid w:val="00265E62"/>
    <w:rsid w:val="00266B0F"/>
    <w:rsid w:val="00267060"/>
    <w:rsid w:val="00267B5F"/>
    <w:rsid w:val="002704F4"/>
    <w:rsid w:val="002728BA"/>
    <w:rsid w:val="00272DBE"/>
    <w:rsid w:val="0027553B"/>
    <w:rsid w:val="00276344"/>
    <w:rsid w:val="00283701"/>
    <w:rsid w:val="00283B3C"/>
    <w:rsid w:val="0028532C"/>
    <w:rsid w:val="00286AC0"/>
    <w:rsid w:val="00286D1A"/>
    <w:rsid w:val="002915D4"/>
    <w:rsid w:val="0029185B"/>
    <w:rsid w:val="002919DA"/>
    <w:rsid w:val="00295635"/>
    <w:rsid w:val="00295F93"/>
    <w:rsid w:val="00297632"/>
    <w:rsid w:val="002A1CFC"/>
    <w:rsid w:val="002A275B"/>
    <w:rsid w:val="002A53CA"/>
    <w:rsid w:val="002B2FA9"/>
    <w:rsid w:val="002B3902"/>
    <w:rsid w:val="002B3B8B"/>
    <w:rsid w:val="002B3D8A"/>
    <w:rsid w:val="002B4ACC"/>
    <w:rsid w:val="002B6585"/>
    <w:rsid w:val="002C697D"/>
    <w:rsid w:val="002D03FD"/>
    <w:rsid w:val="002D1126"/>
    <w:rsid w:val="002D5A14"/>
    <w:rsid w:val="002D7F5B"/>
    <w:rsid w:val="002E1CB3"/>
    <w:rsid w:val="002E714F"/>
    <w:rsid w:val="002F2AD2"/>
    <w:rsid w:val="002F6894"/>
    <w:rsid w:val="002F6D0C"/>
    <w:rsid w:val="0030386D"/>
    <w:rsid w:val="00304451"/>
    <w:rsid w:val="00307A4B"/>
    <w:rsid w:val="00310409"/>
    <w:rsid w:val="00314F29"/>
    <w:rsid w:val="003153C6"/>
    <w:rsid w:val="00316074"/>
    <w:rsid w:val="00322AA9"/>
    <w:rsid w:val="0033328D"/>
    <w:rsid w:val="00334C04"/>
    <w:rsid w:val="00334D9C"/>
    <w:rsid w:val="0033697E"/>
    <w:rsid w:val="00342B76"/>
    <w:rsid w:val="00350929"/>
    <w:rsid w:val="00350E6D"/>
    <w:rsid w:val="003524AB"/>
    <w:rsid w:val="0035363C"/>
    <w:rsid w:val="00354D4E"/>
    <w:rsid w:val="00360857"/>
    <w:rsid w:val="00365C3E"/>
    <w:rsid w:val="003665AB"/>
    <w:rsid w:val="00366AC1"/>
    <w:rsid w:val="00371938"/>
    <w:rsid w:val="00371F90"/>
    <w:rsid w:val="0037360E"/>
    <w:rsid w:val="00380AA9"/>
    <w:rsid w:val="003831E5"/>
    <w:rsid w:val="00386AF9"/>
    <w:rsid w:val="00390AAC"/>
    <w:rsid w:val="00390E0B"/>
    <w:rsid w:val="003918F6"/>
    <w:rsid w:val="0039200E"/>
    <w:rsid w:val="00392115"/>
    <w:rsid w:val="0039545C"/>
    <w:rsid w:val="00397C79"/>
    <w:rsid w:val="003A446E"/>
    <w:rsid w:val="003A5818"/>
    <w:rsid w:val="003B5A53"/>
    <w:rsid w:val="003B5C61"/>
    <w:rsid w:val="003C38D5"/>
    <w:rsid w:val="003C6560"/>
    <w:rsid w:val="003D1392"/>
    <w:rsid w:val="003D233F"/>
    <w:rsid w:val="003D592C"/>
    <w:rsid w:val="003D63EE"/>
    <w:rsid w:val="003D708D"/>
    <w:rsid w:val="003E40A5"/>
    <w:rsid w:val="003E540A"/>
    <w:rsid w:val="003E5960"/>
    <w:rsid w:val="003F065E"/>
    <w:rsid w:val="003F2835"/>
    <w:rsid w:val="003F34DF"/>
    <w:rsid w:val="003F4D4E"/>
    <w:rsid w:val="00400DE9"/>
    <w:rsid w:val="00400E00"/>
    <w:rsid w:val="00406932"/>
    <w:rsid w:val="004070FF"/>
    <w:rsid w:val="00410E23"/>
    <w:rsid w:val="0041274D"/>
    <w:rsid w:val="00414531"/>
    <w:rsid w:val="00414B02"/>
    <w:rsid w:val="00414D5E"/>
    <w:rsid w:val="00420069"/>
    <w:rsid w:val="004226D1"/>
    <w:rsid w:val="0042488A"/>
    <w:rsid w:val="004255D0"/>
    <w:rsid w:val="004334D9"/>
    <w:rsid w:val="0044192E"/>
    <w:rsid w:val="00443919"/>
    <w:rsid w:val="004523D7"/>
    <w:rsid w:val="00454019"/>
    <w:rsid w:val="00454B51"/>
    <w:rsid w:val="00455757"/>
    <w:rsid w:val="00456BB9"/>
    <w:rsid w:val="00460BD7"/>
    <w:rsid w:val="00460EFC"/>
    <w:rsid w:val="00461B4C"/>
    <w:rsid w:val="00461BEF"/>
    <w:rsid w:val="00461CC2"/>
    <w:rsid w:val="0046280B"/>
    <w:rsid w:val="00462D33"/>
    <w:rsid w:val="00464392"/>
    <w:rsid w:val="00467873"/>
    <w:rsid w:val="004726EE"/>
    <w:rsid w:val="00473EA4"/>
    <w:rsid w:val="00473F64"/>
    <w:rsid w:val="00474C9A"/>
    <w:rsid w:val="00476537"/>
    <w:rsid w:val="00477A6D"/>
    <w:rsid w:val="004802C6"/>
    <w:rsid w:val="004803DC"/>
    <w:rsid w:val="00483491"/>
    <w:rsid w:val="004854F7"/>
    <w:rsid w:val="00485C9D"/>
    <w:rsid w:val="0048619E"/>
    <w:rsid w:val="0048656A"/>
    <w:rsid w:val="00486DFA"/>
    <w:rsid w:val="0049237B"/>
    <w:rsid w:val="0049325C"/>
    <w:rsid w:val="0049355B"/>
    <w:rsid w:val="00497DB0"/>
    <w:rsid w:val="004A051E"/>
    <w:rsid w:val="004A10E8"/>
    <w:rsid w:val="004A2893"/>
    <w:rsid w:val="004A3E56"/>
    <w:rsid w:val="004A406A"/>
    <w:rsid w:val="004A7F25"/>
    <w:rsid w:val="004B1563"/>
    <w:rsid w:val="004B187B"/>
    <w:rsid w:val="004B2AC9"/>
    <w:rsid w:val="004B3AAD"/>
    <w:rsid w:val="004C11FD"/>
    <w:rsid w:val="004C1D11"/>
    <w:rsid w:val="004C2BD3"/>
    <w:rsid w:val="004C38BF"/>
    <w:rsid w:val="004C467E"/>
    <w:rsid w:val="004C5963"/>
    <w:rsid w:val="004C76A1"/>
    <w:rsid w:val="004D0C18"/>
    <w:rsid w:val="004D1337"/>
    <w:rsid w:val="004D3626"/>
    <w:rsid w:val="004D43A4"/>
    <w:rsid w:val="004D4803"/>
    <w:rsid w:val="004D5EA6"/>
    <w:rsid w:val="004D7EFD"/>
    <w:rsid w:val="004E05A5"/>
    <w:rsid w:val="004E0884"/>
    <w:rsid w:val="004E348F"/>
    <w:rsid w:val="004E7C04"/>
    <w:rsid w:val="004F0736"/>
    <w:rsid w:val="004F3B54"/>
    <w:rsid w:val="00500AA9"/>
    <w:rsid w:val="00501CAE"/>
    <w:rsid w:val="0050644A"/>
    <w:rsid w:val="00510178"/>
    <w:rsid w:val="00510E5D"/>
    <w:rsid w:val="00512D7A"/>
    <w:rsid w:val="00513017"/>
    <w:rsid w:val="00513542"/>
    <w:rsid w:val="005157D6"/>
    <w:rsid w:val="00522A7B"/>
    <w:rsid w:val="00522B9B"/>
    <w:rsid w:val="00527BEA"/>
    <w:rsid w:val="00530F54"/>
    <w:rsid w:val="00532899"/>
    <w:rsid w:val="005335D6"/>
    <w:rsid w:val="0053495B"/>
    <w:rsid w:val="005357DF"/>
    <w:rsid w:val="00535A72"/>
    <w:rsid w:val="005374FA"/>
    <w:rsid w:val="005379B2"/>
    <w:rsid w:val="00547EBC"/>
    <w:rsid w:val="005557EE"/>
    <w:rsid w:val="0055686F"/>
    <w:rsid w:val="005620F8"/>
    <w:rsid w:val="005661D1"/>
    <w:rsid w:val="00566267"/>
    <w:rsid w:val="00566B60"/>
    <w:rsid w:val="0057033A"/>
    <w:rsid w:val="00571333"/>
    <w:rsid w:val="00573404"/>
    <w:rsid w:val="00575008"/>
    <w:rsid w:val="00575324"/>
    <w:rsid w:val="00581C60"/>
    <w:rsid w:val="00582A22"/>
    <w:rsid w:val="005847F3"/>
    <w:rsid w:val="00585BA1"/>
    <w:rsid w:val="00592DF9"/>
    <w:rsid w:val="005933A8"/>
    <w:rsid w:val="005A2681"/>
    <w:rsid w:val="005A2762"/>
    <w:rsid w:val="005A37CA"/>
    <w:rsid w:val="005B0915"/>
    <w:rsid w:val="005B236E"/>
    <w:rsid w:val="005B4808"/>
    <w:rsid w:val="005B543D"/>
    <w:rsid w:val="005B545D"/>
    <w:rsid w:val="005B59C4"/>
    <w:rsid w:val="005B60C5"/>
    <w:rsid w:val="005C0336"/>
    <w:rsid w:val="005C717E"/>
    <w:rsid w:val="005C75C2"/>
    <w:rsid w:val="005C7F1F"/>
    <w:rsid w:val="005D08DA"/>
    <w:rsid w:val="005D55C6"/>
    <w:rsid w:val="005E162D"/>
    <w:rsid w:val="005E6349"/>
    <w:rsid w:val="005E6C4F"/>
    <w:rsid w:val="005F1A4A"/>
    <w:rsid w:val="005F3C65"/>
    <w:rsid w:val="005F40B6"/>
    <w:rsid w:val="005F7A12"/>
    <w:rsid w:val="0060098A"/>
    <w:rsid w:val="00604FBD"/>
    <w:rsid w:val="006108AE"/>
    <w:rsid w:val="0061677C"/>
    <w:rsid w:val="00620407"/>
    <w:rsid w:val="00620797"/>
    <w:rsid w:val="00622345"/>
    <w:rsid w:val="00626C40"/>
    <w:rsid w:val="00626C7B"/>
    <w:rsid w:val="006339C0"/>
    <w:rsid w:val="0063419E"/>
    <w:rsid w:val="00634733"/>
    <w:rsid w:val="00635AA1"/>
    <w:rsid w:val="00635B82"/>
    <w:rsid w:val="00636214"/>
    <w:rsid w:val="00642453"/>
    <w:rsid w:val="006428E4"/>
    <w:rsid w:val="00646228"/>
    <w:rsid w:val="006465A4"/>
    <w:rsid w:val="00647A80"/>
    <w:rsid w:val="00647BBD"/>
    <w:rsid w:val="00650E83"/>
    <w:rsid w:val="00651A56"/>
    <w:rsid w:val="00651FF0"/>
    <w:rsid w:val="00655E5F"/>
    <w:rsid w:val="0065621E"/>
    <w:rsid w:val="00657057"/>
    <w:rsid w:val="0065790E"/>
    <w:rsid w:val="00662FD7"/>
    <w:rsid w:val="00663954"/>
    <w:rsid w:val="00664B68"/>
    <w:rsid w:val="0066634A"/>
    <w:rsid w:val="006663D6"/>
    <w:rsid w:val="0066731B"/>
    <w:rsid w:val="00667DBC"/>
    <w:rsid w:val="00670F68"/>
    <w:rsid w:val="006719DA"/>
    <w:rsid w:val="00671DD2"/>
    <w:rsid w:val="006773CB"/>
    <w:rsid w:val="00680755"/>
    <w:rsid w:val="006815E2"/>
    <w:rsid w:val="00681B8C"/>
    <w:rsid w:val="00681E95"/>
    <w:rsid w:val="006839CB"/>
    <w:rsid w:val="00685454"/>
    <w:rsid w:val="006902D9"/>
    <w:rsid w:val="0069348C"/>
    <w:rsid w:val="00693790"/>
    <w:rsid w:val="00696360"/>
    <w:rsid w:val="0069717B"/>
    <w:rsid w:val="006A116F"/>
    <w:rsid w:val="006A12BF"/>
    <w:rsid w:val="006A22C6"/>
    <w:rsid w:val="006A496E"/>
    <w:rsid w:val="006A6AA2"/>
    <w:rsid w:val="006A7283"/>
    <w:rsid w:val="006B13DD"/>
    <w:rsid w:val="006B39F4"/>
    <w:rsid w:val="006B5FE2"/>
    <w:rsid w:val="006B7BCB"/>
    <w:rsid w:val="006B7D21"/>
    <w:rsid w:val="006C094C"/>
    <w:rsid w:val="006C22B4"/>
    <w:rsid w:val="006C4CCD"/>
    <w:rsid w:val="006C64E0"/>
    <w:rsid w:val="006C68A1"/>
    <w:rsid w:val="006D07F5"/>
    <w:rsid w:val="006D371E"/>
    <w:rsid w:val="006D52DE"/>
    <w:rsid w:val="006D543A"/>
    <w:rsid w:val="006D632B"/>
    <w:rsid w:val="006D7C96"/>
    <w:rsid w:val="006D7FEF"/>
    <w:rsid w:val="006E05C7"/>
    <w:rsid w:val="006E1C89"/>
    <w:rsid w:val="006E1FD4"/>
    <w:rsid w:val="006E2042"/>
    <w:rsid w:val="006E213B"/>
    <w:rsid w:val="006E2F11"/>
    <w:rsid w:val="006E58BD"/>
    <w:rsid w:val="006E61BD"/>
    <w:rsid w:val="006F7458"/>
    <w:rsid w:val="0070099A"/>
    <w:rsid w:val="007029B4"/>
    <w:rsid w:val="00702EEA"/>
    <w:rsid w:val="007067DA"/>
    <w:rsid w:val="00707EAE"/>
    <w:rsid w:val="00712C62"/>
    <w:rsid w:val="00713F1E"/>
    <w:rsid w:val="007176EB"/>
    <w:rsid w:val="00723396"/>
    <w:rsid w:val="00724A81"/>
    <w:rsid w:val="007279C1"/>
    <w:rsid w:val="0073049D"/>
    <w:rsid w:val="00732AA2"/>
    <w:rsid w:val="00732C47"/>
    <w:rsid w:val="00733C36"/>
    <w:rsid w:val="00734E9D"/>
    <w:rsid w:val="00736442"/>
    <w:rsid w:val="00741176"/>
    <w:rsid w:val="00741CA7"/>
    <w:rsid w:val="00742E79"/>
    <w:rsid w:val="00744C71"/>
    <w:rsid w:val="00747D15"/>
    <w:rsid w:val="0075397C"/>
    <w:rsid w:val="00753B74"/>
    <w:rsid w:val="007549D9"/>
    <w:rsid w:val="00761DEA"/>
    <w:rsid w:val="00763CAF"/>
    <w:rsid w:val="00764762"/>
    <w:rsid w:val="00765E3C"/>
    <w:rsid w:val="007660DB"/>
    <w:rsid w:val="00767FE6"/>
    <w:rsid w:val="00770DBC"/>
    <w:rsid w:val="007761B4"/>
    <w:rsid w:val="00784E4A"/>
    <w:rsid w:val="007854C6"/>
    <w:rsid w:val="007934F4"/>
    <w:rsid w:val="00795F5D"/>
    <w:rsid w:val="00796075"/>
    <w:rsid w:val="00796FEF"/>
    <w:rsid w:val="007A0759"/>
    <w:rsid w:val="007A0CD0"/>
    <w:rsid w:val="007A359B"/>
    <w:rsid w:val="007A5546"/>
    <w:rsid w:val="007A5A06"/>
    <w:rsid w:val="007B6FEF"/>
    <w:rsid w:val="007C22EB"/>
    <w:rsid w:val="007C2B42"/>
    <w:rsid w:val="007C5EB6"/>
    <w:rsid w:val="007C651D"/>
    <w:rsid w:val="007D1ECB"/>
    <w:rsid w:val="007D46D8"/>
    <w:rsid w:val="007D57CE"/>
    <w:rsid w:val="007E0F73"/>
    <w:rsid w:val="007E156F"/>
    <w:rsid w:val="007E301E"/>
    <w:rsid w:val="007E4F24"/>
    <w:rsid w:val="007F0451"/>
    <w:rsid w:val="007F08DE"/>
    <w:rsid w:val="007F48FD"/>
    <w:rsid w:val="007F652B"/>
    <w:rsid w:val="00800495"/>
    <w:rsid w:val="00802038"/>
    <w:rsid w:val="00805492"/>
    <w:rsid w:val="008068D4"/>
    <w:rsid w:val="008075C1"/>
    <w:rsid w:val="008139AB"/>
    <w:rsid w:val="0081523E"/>
    <w:rsid w:val="0081796A"/>
    <w:rsid w:val="00817EE4"/>
    <w:rsid w:val="0082151D"/>
    <w:rsid w:val="00821884"/>
    <w:rsid w:val="00822DE7"/>
    <w:rsid w:val="00824F8A"/>
    <w:rsid w:val="008259F2"/>
    <w:rsid w:val="00825FE8"/>
    <w:rsid w:val="008272AB"/>
    <w:rsid w:val="00827BD0"/>
    <w:rsid w:val="008302AA"/>
    <w:rsid w:val="00834970"/>
    <w:rsid w:val="00835540"/>
    <w:rsid w:val="00837267"/>
    <w:rsid w:val="00837502"/>
    <w:rsid w:val="00844597"/>
    <w:rsid w:val="00846E3A"/>
    <w:rsid w:val="008509AD"/>
    <w:rsid w:val="00853CB6"/>
    <w:rsid w:val="00854A71"/>
    <w:rsid w:val="00854BF8"/>
    <w:rsid w:val="008572C6"/>
    <w:rsid w:val="0086338C"/>
    <w:rsid w:val="0086427E"/>
    <w:rsid w:val="00867B64"/>
    <w:rsid w:val="00867D19"/>
    <w:rsid w:val="008704EF"/>
    <w:rsid w:val="0087099F"/>
    <w:rsid w:val="00872E11"/>
    <w:rsid w:val="0087430D"/>
    <w:rsid w:val="008748C9"/>
    <w:rsid w:val="00876D60"/>
    <w:rsid w:val="008850D2"/>
    <w:rsid w:val="00885E91"/>
    <w:rsid w:val="00891007"/>
    <w:rsid w:val="00893DDE"/>
    <w:rsid w:val="008953F2"/>
    <w:rsid w:val="00896847"/>
    <w:rsid w:val="00896BEA"/>
    <w:rsid w:val="00896E7B"/>
    <w:rsid w:val="008A2C12"/>
    <w:rsid w:val="008A4002"/>
    <w:rsid w:val="008B02E1"/>
    <w:rsid w:val="008B1CFA"/>
    <w:rsid w:val="008B29DA"/>
    <w:rsid w:val="008B32BB"/>
    <w:rsid w:val="008B4DA0"/>
    <w:rsid w:val="008C0AA4"/>
    <w:rsid w:val="008C0F1F"/>
    <w:rsid w:val="008C2AC7"/>
    <w:rsid w:val="008C479C"/>
    <w:rsid w:val="008C5EF2"/>
    <w:rsid w:val="008C6916"/>
    <w:rsid w:val="008C732E"/>
    <w:rsid w:val="008D1F92"/>
    <w:rsid w:val="008D2EDB"/>
    <w:rsid w:val="008D402A"/>
    <w:rsid w:val="008D484A"/>
    <w:rsid w:val="008D4D19"/>
    <w:rsid w:val="008D5BB8"/>
    <w:rsid w:val="008E491D"/>
    <w:rsid w:val="008E4E2E"/>
    <w:rsid w:val="008E5FFD"/>
    <w:rsid w:val="008E7430"/>
    <w:rsid w:val="008E79C0"/>
    <w:rsid w:val="008F51A1"/>
    <w:rsid w:val="008F6EB2"/>
    <w:rsid w:val="0090269A"/>
    <w:rsid w:val="00907E74"/>
    <w:rsid w:val="009122F0"/>
    <w:rsid w:val="00917CD7"/>
    <w:rsid w:val="0092062E"/>
    <w:rsid w:val="0092131B"/>
    <w:rsid w:val="00921575"/>
    <w:rsid w:val="00927DDC"/>
    <w:rsid w:val="0093017C"/>
    <w:rsid w:val="00930F59"/>
    <w:rsid w:val="009313B9"/>
    <w:rsid w:val="00931BEA"/>
    <w:rsid w:val="00934562"/>
    <w:rsid w:val="00935306"/>
    <w:rsid w:val="00937603"/>
    <w:rsid w:val="00937CDA"/>
    <w:rsid w:val="00940565"/>
    <w:rsid w:val="00940A70"/>
    <w:rsid w:val="009436C6"/>
    <w:rsid w:val="00945554"/>
    <w:rsid w:val="009500F5"/>
    <w:rsid w:val="00952137"/>
    <w:rsid w:val="0095402D"/>
    <w:rsid w:val="00955F11"/>
    <w:rsid w:val="00956F58"/>
    <w:rsid w:val="009613DA"/>
    <w:rsid w:val="00963BD9"/>
    <w:rsid w:val="009644BB"/>
    <w:rsid w:val="00964658"/>
    <w:rsid w:val="00964EB5"/>
    <w:rsid w:val="00967873"/>
    <w:rsid w:val="00970AD6"/>
    <w:rsid w:val="009725E2"/>
    <w:rsid w:val="00972750"/>
    <w:rsid w:val="00973FF9"/>
    <w:rsid w:val="00974492"/>
    <w:rsid w:val="00975363"/>
    <w:rsid w:val="0097668C"/>
    <w:rsid w:val="00983B12"/>
    <w:rsid w:val="009855A7"/>
    <w:rsid w:val="00990CD2"/>
    <w:rsid w:val="00990F1F"/>
    <w:rsid w:val="00994437"/>
    <w:rsid w:val="0099485A"/>
    <w:rsid w:val="00996BC9"/>
    <w:rsid w:val="009A0EA5"/>
    <w:rsid w:val="009B1805"/>
    <w:rsid w:val="009B1C9F"/>
    <w:rsid w:val="009B39DC"/>
    <w:rsid w:val="009B3D56"/>
    <w:rsid w:val="009B41A2"/>
    <w:rsid w:val="009B68BC"/>
    <w:rsid w:val="009B6B77"/>
    <w:rsid w:val="009C488F"/>
    <w:rsid w:val="009C4FB6"/>
    <w:rsid w:val="009C65AF"/>
    <w:rsid w:val="009D6E90"/>
    <w:rsid w:val="009E1258"/>
    <w:rsid w:val="009E69B0"/>
    <w:rsid w:val="009F1805"/>
    <w:rsid w:val="009F5E63"/>
    <w:rsid w:val="009F6279"/>
    <w:rsid w:val="00A0004F"/>
    <w:rsid w:val="00A00A2D"/>
    <w:rsid w:val="00A019E2"/>
    <w:rsid w:val="00A02746"/>
    <w:rsid w:val="00A046E4"/>
    <w:rsid w:val="00A05351"/>
    <w:rsid w:val="00A070D9"/>
    <w:rsid w:val="00A07A69"/>
    <w:rsid w:val="00A11B3D"/>
    <w:rsid w:val="00A13142"/>
    <w:rsid w:val="00A172EA"/>
    <w:rsid w:val="00A17361"/>
    <w:rsid w:val="00A17463"/>
    <w:rsid w:val="00A23ABA"/>
    <w:rsid w:val="00A326B8"/>
    <w:rsid w:val="00A337D5"/>
    <w:rsid w:val="00A34CAC"/>
    <w:rsid w:val="00A35567"/>
    <w:rsid w:val="00A36DB6"/>
    <w:rsid w:val="00A37037"/>
    <w:rsid w:val="00A37B8D"/>
    <w:rsid w:val="00A4082C"/>
    <w:rsid w:val="00A437DA"/>
    <w:rsid w:val="00A43A04"/>
    <w:rsid w:val="00A46F43"/>
    <w:rsid w:val="00A5060F"/>
    <w:rsid w:val="00A513A6"/>
    <w:rsid w:val="00A5383A"/>
    <w:rsid w:val="00A54EE7"/>
    <w:rsid w:val="00A56CBA"/>
    <w:rsid w:val="00A60E74"/>
    <w:rsid w:val="00A6174F"/>
    <w:rsid w:val="00A6191F"/>
    <w:rsid w:val="00A61A3B"/>
    <w:rsid w:val="00A64109"/>
    <w:rsid w:val="00A64EF4"/>
    <w:rsid w:val="00A667BA"/>
    <w:rsid w:val="00A67269"/>
    <w:rsid w:val="00A748D1"/>
    <w:rsid w:val="00A76DC5"/>
    <w:rsid w:val="00A83C12"/>
    <w:rsid w:val="00A906EB"/>
    <w:rsid w:val="00A92949"/>
    <w:rsid w:val="00A93FC0"/>
    <w:rsid w:val="00A97886"/>
    <w:rsid w:val="00AA1798"/>
    <w:rsid w:val="00AA2144"/>
    <w:rsid w:val="00AA2897"/>
    <w:rsid w:val="00AA5644"/>
    <w:rsid w:val="00AB422C"/>
    <w:rsid w:val="00AB4F83"/>
    <w:rsid w:val="00AB5A79"/>
    <w:rsid w:val="00AB65B8"/>
    <w:rsid w:val="00AB6BD7"/>
    <w:rsid w:val="00AC208F"/>
    <w:rsid w:val="00AC272E"/>
    <w:rsid w:val="00AC3BC2"/>
    <w:rsid w:val="00AC4642"/>
    <w:rsid w:val="00AC503B"/>
    <w:rsid w:val="00AC51CD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282"/>
    <w:rsid w:val="00B0085D"/>
    <w:rsid w:val="00B034C2"/>
    <w:rsid w:val="00B0539D"/>
    <w:rsid w:val="00B21DD4"/>
    <w:rsid w:val="00B352CB"/>
    <w:rsid w:val="00B372E4"/>
    <w:rsid w:val="00B40338"/>
    <w:rsid w:val="00B408BA"/>
    <w:rsid w:val="00B47FA8"/>
    <w:rsid w:val="00B511FE"/>
    <w:rsid w:val="00B5146A"/>
    <w:rsid w:val="00B51B85"/>
    <w:rsid w:val="00B57034"/>
    <w:rsid w:val="00B63234"/>
    <w:rsid w:val="00B63710"/>
    <w:rsid w:val="00B67E6E"/>
    <w:rsid w:val="00B67E6F"/>
    <w:rsid w:val="00B70181"/>
    <w:rsid w:val="00B704A8"/>
    <w:rsid w:val="00B71053"/>
    <w:rsid w:val="00B71871"/>
    <w:rsid w:val="00B7394A"/>
    <w:rsid w:val="00B75FAC"/>
    <w:rsid w:val="00B77BB3"/>
    <w:rsid w:val="00B81AF5"/>
    <w:rsid w:val="00B8786B"/>
    <w:rsid w:val="00B93081"/>
    <w:rsid w:val="00B95DB4"/>
    <w:rsid w:val="00B95FA2"/>
    <w:rsid w:val="00B96631"/>
    <w:rsid w:val="00B97611"/>
    <w:rsid w:val="00BA2AF4"/>
    <w:rsid w:val="00BA300D"/>
    <w:rsid w:val="00BA3C20"/>
    <w:rsid w:val="00BA5B16"/>
    <w:rsid w:val="00BA7319"/>
    <w:rsid w:val="00BA7812"/>
    <w:rsid w:val="00BB06B3"/>
    <w:rsid w:val="00BB0A66"/>
    <w:rsid w:val="00BB4C32"/>
    <w:rsid w:val="00BB5562"/>
    <w:rsid w:val="00BB69E6"/>
    <w:rsid w:val="00BB736B"/>
    <w:rsid w:val="00BC066E"/>
    <w:rsid w:val="00BC28A1"/>
    <w:rsid w:val="00BC50B0"/>
    <w:rsid w:val="00BC6C9E"/>
    <w:rsid w:val="00BC7448"/>
    <w:rsid w:val="00BC7785"/>
    <w:rsid w:val="00BC7D51"/>
    <w:rsid w:val="00BD12E8"/>
    <w:rsid w:val="00BD34F5"/>
    <w:rsid w:val="00BD54C6"/>
    <w:rsid w:val="00BE2058"/>
    <w:rsid w:val="00BE3C37"/>
    <w:rsid w:val="00BE51C4"/>
    <w:rsid w:val="00BE6936"/>
    <w:rsid w:val="00BF1364"/>
    <w:rsid w:val="00BF227F"/>
    <w:rsid w:val="00BF3E05"/>
    <w:rsid w:val="00BF4168"/>
    <w:rsid w:val="00BF45E0"/>
    <w:rsid w:val="00BF63A2"/>
    <w:rsid w:val="00C0031D"/>
    <w:rsid w:val="00C03207"/>
    <w:rsid w:val="00C04547"/>
    <w:rsid w:val="00C11538"/>
    <w:rsid w:val="00C2175D"/>
    <w:rsid w:val="00C231F0"/>
    <w:rsid w:val="00C23F11"/>
    <w:rsid w:val="00C25164"/>
    <w:rsid w:val="00C26347"/>
    <w:rsid w:val="00C31097"/>
    <w:rsid w:val="00C35C48"/>
    <w:rsid w:val="00C35E2B"/>
    <w:rsid w:val="00C364D9"/>
    <w:rsid w:val="00C42EE9"/>
    <w:rsid w:val="00C47BD2"/>
    <w:rsid w:val="00C50065"/>
    <w:rsid w:val="00C50DD3"/>
    <w:rsid w:val="00C54E0B"/>
    <w:rsid w:val="00C63F5D"/>
    <w:rsid w:val="00C64201"/>
    <w:rsid w:val="00C64B19"/>
    <w:rsid w:val="00C65F17"/>
    <w:rsid w:val="00C7232D"/>
    <w:rsid w:val="00C752F4"/>
    <w:rsid w:val="00C75DD6"/>
    <w:rsid w:val="00C75FB3"/>
    <w:rsid w:val="00C76512"/>
    <w:rsid w:val="00C77724"/>
    <w:rsid w:val="00C77E65"/>
    <w:rsid w:val="00C830E1"/>
    <w:rsid w:val="00C83336"/>
    <w:rsid w:val="00C87AEA"/>
    <w:rsid w:val="00C92D69"/>
    <w:rsid w:val="00C94ACB"/>
    <w:rsid w:val="00C95D30"/>
    <w:rsid w:val="00CA160C"/>
    <w:rsid w:val="00CA1942"/>
    <w:rsid w:val="00CA1FE7"/>
    <w:rsid w:val="00CA31F3"/>
    <w:rsid w:val="00CA330C"/>
    <w:rsid w:val="00CA418C"/>
    <w:rsid w:val="00CA4D28"/>
    <w:rsid w:val="00CB0865"/>
    <w:rsid w:val="00CB47DD"/>
    <w:rsid w:val="00CC46C0"/>
    <w:rsid w:val="00CC5D6F"/>
    <w:rsid w:val="00CC76FD"/>
    <w:rsid w:val="00CD0616"/>
    <w:rsid w:val="00CD14B3"/>
    <w:rsid w:val="00CD4343"/>
    <w:rsid w:val="00CD5B9B"/>
    <w:rsid w:val="00CE09F9"/>
    <w:rsid w:val="00CE1529"/>
    <w:rsid w:val="00CE1969"/>
    <w:rsid w:val="00CE3A35"/>
    <w:rsid w:val="00CE783C"/>
    <w:rsid w:val="00CF0191"/>
    <w:rsid w:val="00CF1350"/>
    <w:rsid w:val="00CF3048"/>
    <w:rsid w:val="00CF3F94"/>
    <w:rsid w:val="00CF4D41"/>
    <w:rsid w:val="00CF7A73"/>
    <w:rsid w:val="00D0108A"/>
    <w:rsid w:val="00D03FF8"/>
    <w:rsid w:val="00D10162"/>
    <w:rsid w:val="00D1042D"/>
    <w:rsid w:val="00D105C9"/>
    <w:rsid w:val="00D14305"/>
    <w:rsid w:val="00D147A6"/>
    <w:rsid w:val="00D22FAF"/>
    <w:rsid w:val="00D2301A"/>
    <w:rsid w:val="00D231CD"/>
    <w:rsid w:val="00D27FE4"/>
    <w:rsid w:val="00D3087D"/>
    <w:rsid w:val="00D33E63"/>
    <w:rsid w:val="00D4207F"/>
    <w:rsid w:val="00D43922"/>
    <w:rsid w:val="00D53177"/>
    <w:rsid w:val="00D547B5"/>
    <w:rsid w:val="00D569C6"/>
    <w:rsid w:val="00D6230A"/>
    <w:rsid w:val="00D6367E"/>
    <w:rsid w:val="00D65E9B"/>
    <w:rsid w:val="00D66E19"/>
    <w:rsid w:val="00D72F5F"/>
    <w:rsid w:val="00D81153"/>
    <w:rsid w:val="00D827D1"/>
    <w:rsid w:val="00D8320C"/>
    <w:rsid w:val="00D85452"/>
    <w:rsid w:val="00D87C79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6ADA"/>
    <w:rsid w:val="00DA7C48"/>
    <w:rsid w:val="00DB1B61"/>
    <w:rsid w:val="00DB2751"/>
    <w:rsid w:val="00DB5838"/>
    <w:rsid w:val="00DB5E72"/>
    <w:rsid w:val="00DB636D"/>
    <w:rsid w:val="00DB6884"/>
    <w:rsid w:val="00DC11A9"/>
    <w:rsid w:val="00DC3625"/>
    <w:rsid w:val="00DC5603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3A95"/>
    <w:rsid w:val="00E0404C"/>
    <w:rsid w:val="00E05A7E"/>
    <w:rsid w:val="00E07306"/>
    <w:rsid w:val="00E078E5"/>
    <w:rsid w:val="00E122D4"/>
    <w:rsid w:val="00E16754"/>
    <w:rsid w:val="00E16852"/>
    <w:rsid w:val="00E1751B"/>
    <w:rsid w:val="00E2173E"/>
    <w:rsid w:val="00E229B9"/>
    <w:rsid w:val="00E24B7F"/>
    <w:rsid w:val="00E24D41"/>
    <w:rsid w:val="00E25984"/>
    <w:rsid w:val="00E26222"/>
    <w:rsid w:val="00E266AD"/>
    <w:rsid w:val="00E30118"/>
    <w:rsid w:val="00E329F6"/>
    <w:rsid w:val="00E3553D"/>
    <w:rsid w:val="00E35DAC"/>
    <w:rsid w:val="00E36C23"/>
    <w:rsid w:val="00E37BA9"/>
    <w:rsid w:val="00E44248"/>
    <w:rsid w:val="00E45607"/>
    <w:rsid w:val="00E473EE"/>
    <w:rsid w:val="00E47ED7"/>
    <w:rsid w:val="00E503E8"/>
    <w:rsid w:val="00E517C5"/>
    <w:rsid w:val="00E5451E"/>
    <w:rsid w:val="00E6027E"/>
    <w:rsid w:val="00E612FE"/>
    <w:rsid w:val="00E63A1A"/>
    <w:rsid w:val="00E67CCD"/>
    <w:rsid w:val="00E701EF"/>
    <w:rsid w:val="00E70D1B"/>
    <w:rsid w:val="00E74E31"/>
    <w:rsid w:val="00E76084"/>
    <w:rsid w:val="00E8038B"/>
    <w:rsid w:val="00E85B00"/>
    <w:rsid w:val="00E862C4"/>
    <w:rsid w:val="00E927AF"/>
    <w:rsid w:val="00E92993"/>
    <w:rsid w:val="00E92C11"/>
    <w:rsid w:val="00E936D2"/>
    <w:rsid w:val="00E94D26"/>
    <w:rsid w:val="00E95BC6"/>
    <w:rsid w:val="00E9645B"/>
    <w:rsid w:val="00E965FC"/>
    <w:rsid w:val="00EA0079"/>
    <w:rsid w:val="00EA234D"/>
    <w:rsid w:val="00EA7EFB"/>
    <w:rsid w:val="00EC7169"/>
    <w:rsid w:val="00ED2470"/>
    <w:rsid w:val="00ED4C84"/>
    <w:rsid w:val="00ED6145"/>
    <w:rsid w:val="00ED6850"/>
    <w:rsid w:val="00ED7FA0"/>
    <w:rsid w:val="00EE1ABF"/>
    <w:rsid w:val="00EE34C7"/>
    <w:rsid w:val="00EE665E"/>
    <w:rsid w:val="00EE72BF"/>
    <w:rsid w:val="00EF2B01"/>
    <w:rsid w:val="00EF2CB3"/>
    <w:rsid w:val="00EF74F5"/>
    <w:rsid w:val="00F00156"/>
    <w:rsid w:val="00F00920"/>
    <w:rsid w:val="00F05BB3"/>
    <w:rsid w:val="00F05DF1"/>
    <w:rsid w:val="00F06988"/>
    <w:rsid w:val="00F06C53"/>
    <w:rsid w:val="00F12DB0"/>
    <w:rsid w:val="00F13569"/>
    <w:rsid w:val="00F13B5E"/>
    <w:rsid w:val="00F13E6C"/>
    <w:rsid w:val="00F1400F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65D7"/>
    <w:rsid w:val="00F70182"/>
    <w:rsid w:val="00F7115A"/>
    <w:rsid w:val="00F84BC9"/>
    <w:rsid w:val="00F8658C"/>
    <w:rsid w:val="00F86946"/>
    <w:rsid w:val="00F91479"/>
    <w:rsid w:val="00F96BBD"/>
    <w:rsid w:val="00FA2D76"/>
    <w:rsid w:val="00FA460B"/>
    <w:rsid w:val="00FA6639"/>
    <w:rsid w:val="00FB0957"/>
    <w:rsid w:val="00FB121B"/>
    <w:rsid w:val="00FB44E2"/>
    <w:rsid w:val="00FC4530"/>
    <w:rsid w:val="00FD42F9"/>
    <w:rsid w:val="00FD56A4"/>
    <w:rsid w:val="00FE1CD2"/>
    <w:rsid w:val="00FE2032"/>
    <w:rsid w:val="00FE375E"/>
    <w:rsid w:val="00FE4185"/>
    <w:rsid w:val="00FE7EC2"/>
    <w:rsid w:val="00FF231A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2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2</cp:revision>
  <cp:lastPrinted>2026-04-12T22:26:00Z</cp:lastPrinted>
  <dcterms:created xsi:type="dcterms:W3CDTF">2026-04-18T02:35:00Z</dcterms:created>
  <dcterms:modified xsi:type="dcterms:W3CDTF">2026-04-18T02:35:00Z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